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489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"/>
        <w:gridCol w:w="104"/>
        <w:gridCol w:w="1841"/>
        <w:gridCol w:w="2702"/>
        <w:gridCol w:w="1640"/>
        <w:gridCol w:w="2175"/>
        <w:gridCol w:w="178"/>
      </w:tblGrid>
      <w:tr w:rsidR="0090596C" w:rsidRPr="0090596C" w14:paraId="009123A5" w14:textId="77777777" w:rsidTr="00787956">
        <w:trPr>
          <w:trHeight w:val="319"/>
        </w:trPr>
        <w:tc>
          <w:tcPr>
            <w:tcW w:w="5000" w:type="pct"/>
            <w:gridSpan w:val="7"/>
            <w:shd w:val="clear" w:color="auto" w:fill="0070C0"/>
          </w:tcPr>
          <w:p w14:paraId="69586E6C" w14:textId="439997D4" w:rsidR="00650259" w:rsidRPr="0090596C" w:rsidRDefault="0090552E" w:rsidP="0090552E">
            <w:pPr>
              <w:pStyle w:val="Heading1"/>
              <w:tabs>
                <w:tab w:val="left" w:pos="5408"/>
              </w:tabs>
              <w:outlineLvl w:val="0"/>
            </w:pPr>
            <w:r>
              <w:t>Contest Information</w:t>
            </w:r>
            <w:r>
              <w:tab/>
            </w:r>
          </w:p>
        </w:tc>
      </w:tr>
      <w:tr w:rsidR="007120ED" w:rsidRPr="00846B76" w14:paraId="23C7D96B" w14:textId="77777777" w:rsidTr="00787956">
        <w:trPr>
          <w:gridAfter w:val="1"/>
          <w:wAfter w:w="97" w:type="pct"/>
          <w:trHeight w:val="308"/>
        </w:trPr>
        <w:tc>
          <w:tcPr>
            <w:tcW w:w="4903" w:type="pct"/>
            <w:gridSpan w:val="6"/>
            <w:vAlign w:val="bottom"/>
          </w:tcPr>
          <w:p w14:paraId="260B8A5D" w14:textId="75059D98" w:rsidR="007120ED" w:rsidRDefault="007120ED" w:rsidP="0090596C">
            <w:pPr>
              <w:pStyle w:val="NormalIndent"/>
            </w:pPr>
            <w:r>
              <w:t xml:space="preserve">Community Heroes are around us every day.  Celebrate them with art!  </w:t>
            </w:r>
          </w:p>
        </w:tc>
      </w:tr>
      <w:tr w:rsidR="0090552E" w:rsidRPr="00846B76" w14:paraId="0A6AFD64" w14:textId="77777777" w:rsidTr="00787956">
        <w:trPr>
          <w:gridAfter w:val="1"/>
          <w:wAfter w:w="97" w:type="pct"/>
          <w:trHeight w:val="319"/>
        </w:trPr>
        <w:tc>
          <w:tcPr>
            <w:tcW w:w="4903" w:type="pct"/>
            <w:gridSpan w:val="6"/>
            <w:vAlign w:val="bottom"/>
          </w:tcPr>
          <w:p w14:paraId="5B110E76" w14:textId="038CF14C" w:rsidR="0090552E" w:rsidRPr="00846B76" w:rsidRDefault="0090552E" w:rsidP="0090596C">
            <w:pPr>
              <w:pStyle w:val="NormalIndent"/>
            </w:pPr>
            <w:r>
              <w:t>Entry must be received in person by October 6, 2020</w:t>
            </w:r>
          </w:p>
        </w:tc>
      </w:tr>
      <w:tr w:rsidR="0090552E" w:rsidRPr="00846B76" w14:paraId="4A449B80" w14:textId="77777777" w:rsidTr="00787956">
        <w:trPr>
          <w:gridAfter w:val="1"/>
          <w:wAfter w:w="97" w:type="pct"/>
          <w:trHeight w:val="549"/>
        </w:trPr>
        <w:tc>
          <w:tcPr>
            <w:tcW w:w="4903" w:type="pct"/>
            <w:gridSpan w:val="6"/>
            <w:vAlign w:val="bottom"/>
          </w:tcPr>
          <w:p w14:paraId="45878A7E" w14:textId="7F8C54ED" w:rsidR="0090552E" w:rsidRPr="00846B76" w:rsidRDefault="0090552E" w:rsidP="0090596C">
            <w:pPr>
              <w:pStyle w:val="NormalIndent"/>
            </w:pPr>
            <w:r>
              <w:t>Drop Off Location is the Reston District Station, 1801 Cameron Glen Dr. Reston, VA 20190</w:t>
            </w:r>
          </w:p>
        </w:tc>
      </w:tr>
      <w:tr w:rsidR="0090552E" w:rsidRPr="00846B76" w14:paraId="52609C5E" w14:textId="77777777" w:rsidTr="00787956">
        <w:trPr>
          <w:gridAfter w:val="1"/>
          <w:wAfter w:w="97" w:type="pct"/>
          <w:trHeight w:val="308"/>
        </w:trPr>
        <w:tc>
          <w:tcPr>
            <w:tcW w:w="4903" w:type="pct"/>
            <w:gridSpan w:val="6"/>
            <w:vAlign w:val="bottom"/>
          </w:tcPr>
          <w:p w14:paraId="450E510C" w14:textId="71F65CC3" w:rsidR="0090552E" w:rsidRPr="00846B76" w:rsidRDefault="0090552E" w:rsidP="0090596C">
            <w:pPr>
              <w:pStyle w:val="NormalIndent"/>
            </w:pPr>
            <w:r>
              <w:t>Age/Grade Groups – Pre</w:t>
            </w:r>
            <w:r w:rsidR="00A221CC">
              <w:t>-</w:t>
            </w:r>
            <w:r>
              <w:t>K- 1; 2-</w:t>
            </w:r>
            <w:r w:rsidR="00A65293">
              <w:t>5; 6-8</w:t>
            </w:r>
          </w:p>
        </w:tc>
      </w:tr>
      <w:tr w:rsidR="0090552E" w:rsidRPr="00846B76" w14:paraId="065AC069" w14:textId="77777777" w:rsidTr="00787956">
        <w:trPr>
          <w:gridAfter w:val="1"/>
          <w:wAfter w:w="97" w:type="pct"/>
          <w:trHeight w:val="319"/>
        </w:trPr>
        <w:tc>
          <w:tcPr>
            <w:tcW w:w="4903" w:type="pct"/>
            <w:gridSpan w:val="6"/>
            <w:vAlign w:val="bottom"/>
          </w:tcPr>
          <w:p w14:paraId="5F5B9744" w14:textId="59A327FE" w:rsidR="0090552E" w:rsidRDefault="007120ED" w:rsidP="0090596C">
            <w:pPr>
              <w:pStyle w:val="NormalIndent"/>
            </w:pPr>
            <w:r>
              <w:t>All art must be original</w:t>
            </w:r>
            <w:r w:rsidR="00B0737C">
              <w:t>;</w:t>
            </w:r>
            <w:r>
              <w:t xml:space="preserve"> no </w:t>
            </w:r>
            <w:r w:rsidR="00947899">
              <w:t>photocopies,</w:t>
            </w:r>
            <w:r>
              <w:t xml:space="preserve"> or electronic</w:t>
            </w:r>
            <w:r w:rsidR="00947899">
              <w:t xml:space="preserve"> submissions</w:t>
            </w:r>
          </w:p>
        </w:tc>
      </w:tr>
      <w:tr w:rsidR="007120ED" w:rsidRPr="00846B76" w14:paraId="3103052D" w14:textId="77777777" w:rsidTr="00787956">
        <w:trPr>
          <w:gridAfter w:val="1"/>
          <w:wAfter w:w="97" w:type="pct"/>
          <w:trHeight w:val="308"/>
        </w:trPr>
        <w:tc>
          <w:tcPr>
            <w:tcW w:w="4903" w:type="pct"/>
            <w:gridSpan w:val="6"/>
            <w:vAlign w:val="bottom"/>
          </w:tcPr>
          <w:p w14:paraId="17018975" w14:textId="78809047" w:rsidR="007120ED" w:rsidRDefault="007120ED" w:rsidP="0090596C">
            <w:pPr>
              <w:pStyle w:val="NormalIndent"/>
            </w:pPr>
            <w:r>
              <w:t xml:space="preserve">Art will be displayed in public and will not be returned.  </w:t>
            </w:r>
          </w:p>
        </w:tc>
      </w:tr>
      <w:tr w:rsidR="00650259" w:rsidRPr="00846B76" w14:paraId="2A4E2D85" w14:textId="77777777" w:rsidTr="00787956">
        <w:trPr>
          <w:trHeight w:val="36"/>
        </w:trPr>
        <w:tc>
          <w:tcPr>
            <w:tcW w:w="5000" w:type="pct"/>
            <w:gridSpan w:val="7"/>
            <w:shd w:val="clear" w:color="auto" w:fill="auto"/>
          </w:tcPr>
          <w:p w14:paraId="2E5C69A8" w14:textId="77777777" w:rsidR="00650259" w:rsidRPr="00846B76" w:rsidRDefault="00650259" w:rsidP="007120E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5406BB8F" w14:textId="77777777" w:rsidTr="00787956">
        <w:trPr>
          <w:trHeight w:val="319"/>
        </w:trPr>
        <w:tc>
          <w:tcPr>
            <w:tcW w:w="5000" w:type="pct"/>
            <w:gridSpan w:val="7"/>
            <w:shd w:val="clear" w:color="auto" w:fill="0070C0"/>
          </w:tcPr>
          <w:p w14:paraId="143518D7" w14:textId="17A1228A" w:rsidR="00650259" w:rsidRPr="0090596C" w:rsidRDefault="0090552E" w:rsidP="0090596C">
            <w:pPr>
              <w:pStyle w:val="Heading1"/>
              <w:outlineLvl w:val="0"/>
            </w:pPr>
            <w:r>
              <w:t>Entry Information</w:t>
            </w:r>
          </w:p>
        </w:tc>
      </w:tr>
      <w:tr w:rsidR="00650259" w:rsidRPr="00846B76" w14:paraId="194E1666" w14:textId="77777777" w:rsidTr="00787956">
        <w:trPr>
          <w:trHeight w:val="308"/>
        </w:trPr>
        <w:sdt>
          <w:sdtPr>
            <w:id w:val="1384843028"/>
            <w:placeholder>
              <w:docPart w:val="46AC090447D84C4E9BB458EF7AA07A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2156336B" w14:textId="77777777" w:rsidR="00650259" w:rsidRPr="00846B76" w:rsidRDefault="0090596C" w:rsidP="00F52451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gridSpan w:val="4"/>
            <w:tcBorders>
              <w:bottom w:val="single" w:sz="4" w:space="0" w:color="auto"/>
            </w:tcBorders>
            <w:vAlign w:val="bottom"/>
          </w:tcPr>
          <w:p w14:paraId="02FF5AE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B2DBB85" w14:textId="77777777" w:rsidTr="00787956">
        <w:trPr>
          <w:trHeight w:val="319"/>
        </w:trPr>
        <w:sdt>
          <w:sdtPr>
            <w:id w:val="1166290108"/>
            <w:placeholder>
              <w:docPart w:val="0DE25BCCCC954B939C415E19A71D74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63BE046C" w14:textId="77777777" w:rsidR="00650259" w:rsidRPr="00846B76" w:rsidRDefault="0090596C" w:rsidP="00F52451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BC8B03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2CD4BD6" w14:textId="77777777" w:rsidTr="00B0737C">
        <w:trPr>
          <w:trHeight w:val="308"/>
        </w:trPr>
        <w:tc>
          <w:tcPr>
            <w:tcW w:w="1346" w:type="pct"/>
            <w:gridSpan w:val="3"/>
            <w:vAlign w:val="bottom"/>
          </w:tcPr>
          <w:p w14:paraId="047FB776" w14:textId="772BDFB0" w:rsidR="00650259" w:rsidRDefault="007120ED" w:rsidP="00F52451">
            <w:pPr>
              <w:pStyle w:val="NormalIndent"/>
            </w:pPr>
            <w:r>
              <w:t>Age</w:t>
            </w:r>
          </w:p>
        </w:tc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ADCAB0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895" w:type="pct"/>
            <w:tcBorders>
              <w:top w:val="single" w:sz="4" w:space="0" w:color="auto"/>
            </w:tcBorders>
            <w:vAlign w:val="bottom"/>
          </w:tcPr>
          <w:p w14:paraId="50458AD8" w14:textId="39F7D901" w:rsidR="00650259" w:rsidRDefault="007120ED" w:rsidP="00F52451">
            <w:r>
              <w:t>Grade</w:t>
            </w:r>
          </w:p>
        </w:tc>
        <w:tc>
          <w:tcPr>
            <w:tcW w:w="128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EC5032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0CA273D" w14:textId="77777777" w:rsidTr="00787956">
        <w:trPr>
          <w:trHeight w:val="36"/>
        </w:trPr>
        <w:tc>
          <w:tcPr>
            <w:tcW w:w="5000" w:type="pct"/>
            <w:gridSpan w:val="7"/>
            <w:shd w:val="clear" w:color="auto" w:fill="auto"/>
          </w:tcPr>
          <w:p w14:paraId="55412F8D" w14:textId="77777777" w:rsidR="00650259" w:rsidRPr="00846B76" w:rsidRDefault="00650259" w:rsidP="007120E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B3662B2" w14:textId="77777777" w:rsidTr="00787956">
        <w:trPr>
          <w:trHeight w:val="319"/>
        </w:trPr>
        <w:tc>
          <w:tcPr>
            <w:tcW w:w="5000" w:type="pct"/>
            <w:gridSpan w:val="7"/>
            <w:shd w:val="clear" w:color="auto" w:fill="0070C0"/>
          </w:tcPr>
          <w:p w14:paraId="26502208" w14:textId="0B73957C" w:rsidR="00650259" w:rsidRPr="0090596C" w:rsidRDefault="007120ED" w:rsidP="0090596C">
            <w:pPr>
              <w:pStyle w:val="Heading1"/>
              <w:outlineLvl w:val="0"/>
            </w:pPr>
            <w:bookmarkStart w:id="0" w:name="_Hlk521325947"/>
            <w:r>
              <w:t xml:space="preserve">Parent </w:t>
            </w:r>
            <w:r w:rsidR="0090552E">
              <w:t>Contact Information</w:t>
            </w:r>
          </w:p>
        </w:tc>
      </w:tr>
      <w:tr w:rsidR="00650259" w:rsidRPr="00846B76" w14:paraId="5FD68A61" w14:textId="77777777" w:rsidTr="00787956">
        <w:trPr>
          <w:trHeight w:val="308"/>
        </w:trPr>
        <w:bookmarkEnd w:id="0" w:displacedByCustomXml="next"/>
        <w:sdt>
          <w:sdtPr>
            <w:id w:val="-2047821762"/>
            <w:placeholder>
              <w:docPart w:val="92F6AAD6DD5F4BAB8114F1FBFD487C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2075460B" w14:textId="77777777"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First Name</w:t>
                </w:r>
              </w:p>
            </w:tc>
          </w:sdtContent>
        </w:sdt>
        <w:tc>
          <w:tcPr>
            <w:tcW w:w="3654" w:type="pct"/>
            <w:gridSpan w:val="4"/>
            <w:tcBorders>
              <w:bottom w:val="single" w:sz="4" w:space="0" w:color="auto"/>
            </w:tcBorders>
            <w:vAlign w:val="bottom"/>
          </w:tcPr>
          <w:p w14:paraId="4E0CE5BE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678B88E" w14:textId="77777777" w:rsidTr="00787956">
        <w:trPr>
          <w:trHeight w:val="319"/>
        </w:trPr>
        <w:sdt>
          <w:sdtPr>
            <w:id w:val="-1368443858"/>
            <w:placeholder>
              <w:docPart w:val="A42C1B57E4C44872BD9B28FCDCA20F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44879BB5" w14:textId="77777777"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Last Name</w:t>
                </w:r>
              </w:p>
            </w:tc>
          </w:sdtContent>
        </w:sdt>
        <w:tc>
          <w:tcPr>
            <w:tcW w:w="3654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6D3AE2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C3BA2F9" w14:textId="77777777" w:rsidTr="00B0737C">
        <w:trPr>
          <w:trHeight w:val="308"/>
        </w:trPr>
        <w:sdt>
          <w:sdtPr>
            <w:id w:val="-201941420"/>
            <w:placeholder>
              <w:docPart w:val="E1C3227455524C10B3C8601155B3F1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104D123B" w14:textId="77777777"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Cell Phone</w:t>
                </w:r>
              </w:p>
            </w:tc>
          </w:sdtContent>
        </w:sdt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C1119C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448942189"/>
            <w:placeholder>
              <w:docPart w:val="341461023888440C9D8867B2B63E5F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5" w:type="pct"/>
                <w:tcBorders>
                  <w:top w:val="single" w:sz="4" w:space="0" w:color="auto"/>
                </w:tcBorders>
                <w:vAlign w:val="bottom"/>
              </w:tcPr>
              <w:p w14:paraId="44CD8602" w14:textId="77777777" w:rsidR="00650259" w:rsidRPr="00F52451" w:rsidRDefault="00F52451" w:rsidP="00F52451">
                <w:r w:rsidRPr="00F52451">
                  <w:t>Work Phone</w:t>
                </w:r>
              </w:p>
            </w:tc>
          </w:sdtContent>
        </w:sdt>
        <w:tc>
          <w:tcPr>
            <w:tcW w:w="128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9AC9C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D690AF1" w14:textId="77777777" w:rsidTr="00787956">
        <w:trPr>
          <w:trHeight w:val="308"/>
        </w:trPr>
        <w:sdt>
          <w:sdtPr>
            <w:id w:val="-1359804501"/>
            <w:placeholder>
              <w:docPart w:val="C01F7EA2C49C4750A2867DFEC4022C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36E7EF78" w14:textId="77777777" w:rsidR="00650259" w:rsidRPr="00F52451" w:rsidRDefault="00F52451" w:rsidP="00F52451">
                <w:pPr>
                  <w:pStyle w:val="NormalIndent"/>
                </w:pPr>
                <w:r w:rsidRPr="00F52451">
                  <w:t>Email</w:t>
                </w:r>
              </w:p>
            </w:tc>
          </w:sdtContent>
        </w:sdt>
        <w:tc>
          <w:tcPr>
            <w:tcW w:w="3654" w:type="pct"/>
            <w:gridSpan w:val="4"/>
            <w:tcBorders>
              <w:bottom w:val="single" w:sz="4" w:space="0" w:color="auto"/>
            </w:tcBorders>
            <w:vAlign w:val="bottom"/>
          </w:tcPr>
          <w:p w14:paraId="7ADA8D3B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1C318144" w14:textId="77777777" w:rsidTr="00B0737C">
        <w:trPr>
          <w:trHeight w:val="1477"/>
        </w:trPr>
        <w:tc>
          <w:tcPr>
            <w:tcW w:w="284" w:type="pct"/>
            <w:vAlign w:val="bottom"/>
          </w:tcPr>
          <w:p w14:paraId="31D598CB" w14:textId="4C05F3A8" w:rsidR="00E677FE" w:rsidRPr="00650259" w:rsidRDefault="00E677FE" w:rsidP="00787956">
            <w:pPr>
              <w:spacing w:before="120"/>
              <w:rPr>
                <w:sz w:val="36"/>
              </w:rPr>
            </w:pPr>
          </w:p>
        </w:tc>
        <w:tc>
          <w:tcPr>
            <w:tcW w:w="4716" w:type="pct"/>
            <w:gridSpan w:val="6"/>
            <w:vAlign w:val="bottom"/>
          </w:tcPr>
          <w:p w14:paraId="6A536408" w14:textId="63422179" w:rsidR="00E677FE" w:rsidRPr="007120ED" w:rsidRDefault="007120ED" w:rsidP="007F7B5D">
            <w:pPr>
              <w:spacing w:before="120"/>
              <w:rPr>
                <w:i/>
                <w:iCs/>
              </w:rPr>
            </w:pPr>
            <w:r w:rsidRPr="007120ED">
              <w:rPr>
                <w:i/>
                <w:iCs/>
              </w:rPr>
              <w:t xml:space="preserve">I understand that the </w:t>
            </w:r>
            <w:r w:rsidR="00A221CC" w:rsidRPr="007120ED">
              <w:rPr>
                <w:i/>
                <w:iCs/>
              </w:rPr>
              <w:t>artwork</w:t>
            </w:r>
            <w:r w:rsidRPr="007120ED">
              <w:rPr>
                <w:i/>
                <w:iCs/>
              </w:rPr>
              <w:t xml:space="preserve"> provided for this contest will </w:t>
            </w:r>
            <w:r w:rsidR="00947899">
              <w:rPr>
                <w:i/>
                <w:iCs/>
              </w:rPr>
              <w:t xml:space="preserve">be </w:t>
            </w:r>
            <w:r w:rsidRPr="007120ED">
              <w:rPr>
                <w:i/>
                <w:iCs/>
              </w:rPr>
              <w:t>displayed in public and that it will become property of the Reston District Police Station</w:t>
            </w:r>
            <w:r w:rsidR="00947899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 xml:space="preserve">I understand that my child’s name could be used in association with the </w:t>
            </w:r>
            <w:r w:rsidR="00F31507">
              <w:rPr>
                <w:i/>
                <w:iCs/>
              </w:rPr>
              <w:t>artwork</w:t>
            </w:r>
            <w:r>
              <w:rPr>
                <w:i/>
                <w:iCs/>
              </w:rPr>
              <w:t xml:space="preserve"> provided</w:t>
            </w:r>
            <w:r w:rsidR="00F31507">
              <w:rPr>
                <w:i/>
                <w:iCs/>
              </w:rPr>
              <w:t xml:space="preserve"> and could appear on FCPD social media</w:t>
            </w:r>
            <w:r w:rsidR="00947899">
              <w:rPr>
                <w:i/>
                <w:iCs/>
              </w:rPr>
              <w:t xml:space="preserve"> accounts</w:t>
            </w:r>
            <w:r w:rsidR="00F31507">
              <w:rPr>
                <w:i/>
                <w:iCs/>
              </w:rPr>
              <w:t xml:space="preserve"> or our partners social media accounts.</w:t>
            </w:r>
          </w:p>
        </w:tc>
      </w:tr>
      <w:tr w:rsidR="00650259" w:rsidRPr="00846B76" w14:paraId="3F864F55" w14:textId="77777777" w:rsidTr="00787956">
        <w:trPr>
          <w:trHeight w:val="68"/>
        </w:trPr>
        <w:tc>
          <w:tcPr>
            <w:tcW w:w="1346" w:type="pct"/>
            <w:gridSpan w:val="3"/>
            <w:vAlign w:val="bottom"/>
          </w:tcPr>
          <w:p w14:paraId="3238D8EF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54" w:type="pct"/>
            <w:gridSpan w:val="4"/>
            <w:vAlign w:val="bottom"/>
          </w:tcPr>
          <w:p w14:paraId="49E70A63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2BA96DEF" w14:textId="77777777" w:rsidTr="00787956">
        <w:trPr>
          <w:trHeight w:val="377"/>
        </w:trPr>
        <w:tc>
          <w:tcPr>
            <w:tcW w:w="341" w:type="pct"/>
            <w:gridSpan w:val="2"/>
            <w:vAlign w:val="bottom"/>
          </w:tcPr>
          <w:p w14:paraId="1E9E41C7" w14:textId="1B80FA52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4659" w:type="pct"/>
            <w:gridSpan w:val="5"/>
            <w:vAlign w:val="bottom"/>
          </w:tcPr>
          <w:p w14:paraId="384E373A" w14:textId="179D7113" w:rsidR="00E677FE" w:rsidRPr="00E677FE" w:rsidRDefault="007120ED" w:rsidP="00F52451">
            <w:pPr>
              <w:spacing w:before="120"/>
            </w:pPr>
            <w:r>
              <w:t>Parent Signature ______________________________________________</w:t>
            </w:r>
          </w:p>
        </w:tc>
      </w:tr>
      <w:tr w:rsidR="00D70633" w:rsidRPr="00846B76" w14:paraId="79B80CAE" w14:textId="77777777" w:rsidTr="00787956">
        <w:trPr>
          <w:trHeight w:val="549"/>
        </w:trPr>
        <w:tc>
          <w:tcPr>
            <w:tcW w:w="341" w:type="pct"/>
            <w:gridSpan w:val="2"/>
            <w:vAlign w:val="bottom"/>
          </w:tcPr>
          <w:p w14:paraId="15DFAD22" w14:textId="77777777" w:rsidR="00D70633" w:rsidRPr="00D70633" w:rsidRDefault="00D70633" w:rsidP="00F52451">
            <w:pPr>
              <w:spacing w:before="120"/>
              <w:ind w:left="-20"/>
            </w:pPr>
          </w:p>
        </w:tc>
        <w:tc>
          <w:tcPr>
            <w:tcW w:w="4659" w:type="pct"/>
            <w:gridSpan w:val="5"/>
            <w:vAlign w:val="bottom"/>
          </w:tcPr>
          <w:p w14:paraId="4101B636" w14:textId="143BA9A9" w:rsidR="00787956" w:rsidRDefault="00D70633" w:rsidP="00F52451">
            <w:pPr>
              <w:spacing w:before="120"/>
            </w:pPr>
            <w:r>
              <w:t>This form must be complete and accompany any entry into the contest for the entry to be counted.</w:t>
            </w:r>
          </w:p>
        </w:tc>
      </w:tr>
    </w:tbl>
    <w:p w14:paraId="1DEB36B4" w14:textId="77777777" w:rsidR="00CE6104" w:rsidRPr="0090596C" w:rsidRDefault="00CE6104" w:rsidP="00787956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4B3A94" w14:textId="77777777" w:rsidR="00787956" w:rsidRDefault="00787956" w:rsidP="00650259">
      <w:pPr>
        <w:spacing w:after="0" w:line="240" w:lineRule="auto"/>
      </w:pPr>
      <w:r>
        <w:separator/>
      </w:r>
    </w:p>
  </w:endnote>
  <w:endnote w:type="continuationSeparator" w:id="0">
    <w:p w14:paraId="3D893487" w14:textId="77777777" w:rsidR="00787956" w:rsidRDefault="0078795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5C59E47-0A2D-480F-9988-82E25B7D5E21}"/>
    <w:embedBold r:id="rId2" w:fontKey="{C7363ED8-54F2-4256-B227-BC45FC3D5855}"/>
    <w:embedItalic r:id="rId3" w:fontKey="{82B0C3E3-8669-48F3-B165-3C289A0DB8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0B7E25C-E8AA-4C44-8682-62DF00590E24}"/>
    <w:embedBold r:id="rId5" w:fontKey="{42D50061-CDE8-4FE2-9C85-E5FB7AAB1C5B}"/>
    <w:embedItalic r:id="rId6" w:fontKey="{965CCE36-51E4-416C-B8DD-1444FE37D40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51C1DB3-D8FD-43AC-876C-B537977D36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87956" w:rsidRPr="007F7B5D" w14:paraId="6D881D29" w14:textId="77777777" w:rsidTr="007120ED">
      <w:tc>
        <w:tcPr>
          <w:tcW w:w="4675" w:type="dxa"/>
          <w:vAlign w:val="center"/>
        </w:tcPr>
        <w:p w14:paraId="209257CC" w14:textId="789294E2" w:rsidR="00787956" w:rsidRPr="007F7B5D" w:rsidRDefault="00787956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293EE947" w14:textId="13B31576" w:rsidR="00787956" w:rsidRPr="007F7B5D" w:rsidRDefault="00787956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9D39BF8" w14:textId="77777777" w:rsidR="00787956" w:rsidRDefault="00787956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E58CD" w14:textId="77777777" w:rsidR="00787956" w:rsidRDefault="00787956" w:rsidP="00650259">
      <w:pPr>
        <w:spacing w:after="0" w:line="240" w:lineRule="auto"/>
      </w:pPr>
      <w:r>
        <w:separator/>
      </w:r>
    </w:p>
  </w:footnote>
  <w:footnote w:type="continuationSeparator" w:id="0">
    <w:p w14:paraId="3B2E2AD8" w14:textId="77777777" w:rsidR="00787956" w:rsidRDefault="0078795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787956" w14:paraId="7C59BFCB" w14:textId="77777777" w:rsidTr="0090596C">
      <w:trPr>
        <w:trHeight w:val="990"/>
      </w:trPr>
      <w:tc>
        <w:tcPr>
          <w:tcW w:w="1350" w:type="dxa"/>
          <w:vAlign w:val="center"/>
        </w:tcPr>
        <w:p w14:paraId="6325A7F0" w14:textId="77777777" w:rsidR="00787956" w:rsidRDefault="00787956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5ECA7538" wp14:editId="588917F2">
                <wp:extent cx="640080" cy="640080"/>
                <wp:effectExtent l="0" t="0" r="7620" b="7620"/>
                <wp:docPr id="1" name="Graphic 1" descr="Che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6A8949B" w14:textId="182C8372" w:rsidR="00787956" w:rsidRPr="0090596C" w:rsidRDefault="00787956" w:rsidP="0090596C">
          <w:pPr>
            <w:pStyle w:val="Header"/>
          </w:pPr>
          <w:r w:rsidRPr="0090552E">
            <w:rPr>
              <w:color w:val="auto"/>
            </w:rPr>
            <w:t>Community Heroes Art Contest</w:t>
          </w:r>
          <w:r w:rsidR="002212F0">
            <w:rPr>
              <w:color w:val="auto"/>
            </w:rPr>
            <w:t xml:space="preserve">  </w:t>
          </w:r>
          <w:r w:rsidR="002212F0">
            <w:t xml:space="preserve">    </w:t>
          </w:r>
          <w:r w:rsidR="002212F0">
            <w:drawing>
              <wp:inline distT="0" distB="0" distL="0" distR="0" wp14:anchorId="62ECB620" wp14:editId="550E1445">
                <wp:extent cx="640080" cy="640080"/>
                <wp:effectExtent l="0" t="0" r="7620" b="762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1A1FC583" w14:textId="77777777" w:rsidR="00787956" w:rsidRPr="0090596C" w:rsidRDefault="00787956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52E"/>
    <w:rsid w:val="000456E1"/>
    <w:rsid w:val="00052382"/>
    <w:rsid w:val="0006568A"/>
    <w:rsid w:val="00076F0F"/>
    <w:rsid w:val="00084253"/>
    <w:rsid w:val="000D1F49"/>
    <w:rsid w:val="001727CA"/>
    <w:rsid w:val="002212F0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120ED"/>
    <w:rsid w:val="00770F25"/>
    <w:rsid w:val="00787956"/>
    <w:rsid w:val="007A35A8"/>
    <w:rsid w:val="007B0A85"/>
    <w:rsid w:val="007C6A52"/>
    <w:rsid w:val="007F7B5D"/>
    <w:rsid w:val="0082043E"/>
    <w:rsid w:val="00830646"/>
    <w:rsid w:val="00836129"/>
    <w:rsid w:val="008E203A"/>
    <w:rsid w:val="0090552E"/>
    <w:rsid w:val="0090596C"/>
    <w:rsid w:val="0091229C"/>
    <w:rsid w:val="00940E73"/>
    <w:rsid w:val="00947899"/>
    <w:rsid w:val="0098597D"/>
    <w:rsid w:val="009F619A"/>
    <w:rsid w:val="009F6DDE"/>
    <w:rsid w:val="00A221CC"/>
    <w:rsid w:val="00A370A8"/>
    <w:rsid w:val="00A65293"/>
    <w:rsid w:val="00AF63D8"/>
    <w:rsid w:val="00B0737C"/>
    <w:rsid w:val="00B93CCE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7063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31507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777C008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fx\ffxdfs\apps\citrix\UserProfiles\Win2012\kdefoe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6AC090447D84C4E9BB458EF7AA07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1FA24-1266-4A99-BFDF-4BB2E81C3A46}"/>
      </w:docPartPr>
      <w:docPartBody>
        <w:p w:rsidR="00C76328" w:rsidRDefault="00C76328">
          <w:pPr>
            <w:pStyle w:val="46AC090447D84C4E9BB458EF7AA07AEB"/>
          </w:pPr>
          <w:r w:rsidRPr="0090596C">
            <w:t>First Name</w:t>
          </w:r>
        </w:p>
      </w:docPartBody>
    </w:docPart>
    <w:docPart>
      <w:docPartPr>
        <w:name w:val="0DE25BCCCC954B939C415E19A71D7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86525-4131-44D4-9AD2-2742B226C0C3}"/>
      </w:docPartPr>
      <w:docPartBody>
        <w:p w:rsidR="00C76328" w:rsidRDefault="00C76328">
          <w:pPr>
            <w:pStyle w:val="0DE25BCCCC954B939C415E19A71D744D"/>
          </w:pPr>
          <w:r w:rsidRPr="0090596C">
            <w:t>Last Name</w:t>
          </w:r>
        </w:p>
      </w:docPartBody>
    </w:docPart>
    <w:docPart>
      <w:docPartPr>
        <w:name w:val="92F6AAD6DD5F4BAB8114F1FBFD487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47982-7635-4528-BBE8-A905BB56E297}"/>
      </w:docPartPr>
      <w:docPartBody>
        <w:p w:rsidR="00C76328" w:rsidRDefault="00C76328">
          <w:pPr>
            <w:pStyle w:val="92F6AAD6DD5F4BAB8114F1FBFD487C14"/>
          </w:pPr>
          <w:r w:rsidRPr="00F52451">
            <w:rPr>
              <w:rStyle w:val="PlaceholderText"/>
            </w:rPr>
            <w:t>First Name</w:t>
          </w:r>
        </w:p>
      </w:docPartBody>
    </w:docPart>
    <w:docPart>
      <w:docPartPr>
        <w:name w:val="A42C1B57E4C44872BD9B28FCDCA20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60FF9-5D28-40D8-A34F-828B9830B9F9}"/>
      </w:docPartPr>
      <w:docPartBody>
        <w:p w:rsidR="00C76328" w:rsidRDefault="00C76328">
          <w:pPr>
            <w:pStyle w:val="A42C1B57E4C44872BD9B28FCDCA20FC6"/>
          </w:pPr>
          <w:r w:rsidRPr="00F52451">
            <w:rPr>
              <w:rStyle w:val="PlaceholderText"/>
            </w:rPr>
            <w:t>Last Name</w:t>
          </w:r>
        </w:p>
      </w:docPartBody>
    </w:docPart>
    <w:docPart>
      <w:docPartPr>
        <w:name w:val="E1C3227455524C10B3C8601155B3F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591D9-C2C9-4B33-808E-7AD62DF60702}"/>
      </w:docPartPr>
      <w:docPartBody>
        <w:p w:rsidR="00C76328" w:rsidRDefault="00C76328">
          <w:pPr>
            <w:pStyle w:val="E1C3227455524C10B3C8601155B3F137"/>
          </w:pPr>
          <w:r w:rsidRPr="00F52451">
            <w:rPr>
              <w:rStyle w:val="PlaceholderText"/>
            </w:rPr>
            <w:t>Cell Phone</w:t>
          </w:r>
        </w:p>
      </w:docPartBody>
    </w:docPart>
    <w:docPart>
      <w:docPartPr>
        <w:name w:val="341461023888440C9D8867B2B63E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A2A91-64ED-4271-89C5-0ADF5AE3ECF9}"/>
      </w:docPartPr>
      <w:docPartBody>
        <w:p w:rsidR="00C76328" w:rsidRDefault="00C76328">
          <w:pPr>
            <w:pStyle w:val="341461023888440C9D8867B2B63E5F67"/>
          </w:pPr>
          <w:r w:rsidRPr="00F52451">
            <w:t>Work Phone</w:t>
          </w:r>
        </w:p>
      </w:docPartBody>
    </w:docPart>
    <w:docPart>
      <w:docPartPr>
        <w:name w:val="C01F7EA2C49C4750A2867DFEC4022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0CEFC-1C83-403B-9BC3-E96A92566E3C}"/>
      </w:docPartPr>
      <w:docPartBody>
        <w:p w:rsidR="00C76328" w:rsidRDefault="00C76328">
          <w:pPr>
            <w:pStyle w:val="C01F7EA2C49C4750A2867DFEC4022C92"/>
          </w:pPr>
          <w:r w:rsidRPr="00F52451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328"/>
    <w:rsid w:val="00C7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C414A4E257477AB75A7B65CD03CCFE">
    <w:name w:val="D7C414A4E257477AB75A7B65CD03CCFE"/>
  </w:style>
  <w:style w:type="paragraph" w:customStyle="1" w:styleId="6231ED6961FD41F3A9A13757F1E688A0">
    <w:name w:val="6231ED6961FD41F3A9A13757F1E688A0"/>
  </w:style>
  <w:style w:type="paragraph" w:customStyle="1" w:styleId="52E31441D96B4CBDB52B2C50148DD173">
    <w:name w:val="52E31441D96B4CBDB52B2C50148DD173"/>
  </w:style>
  <w:style w:type="paragraph" w:customStyle="1" w:styleId="381BD3347442489B805FEBA70C53D816">
    <w:name w:val="381BD3347442489B805FEBA70C53D816"/>
  </w:style>
  <w:style w:type="paragraph" w:customStyle="1" w:styleId="D95437D8EE2746BC8A3A2F36E21ACDC6">
    <w:name w:val="D95437D8EE2746BC8A3A2F36E21ACDC6"/>
  </w:style>
  <w:style w:type="paragraph" w:customStyle="1" w:styleId="88EDE95BEAD6474593463FF8522F28CC">
    <w:name w:val="88EDE95BEAD6474593463FF8522F28CC"/>
  </w:style>
  <w:style w:type="paragraph" w:customStyle="1" w:styleId="1930F83F235741BEBFAF74964CAA75E3">
    <w:name w:val="1930F83F235741BEBFAF74964CAA75E3"/>
  </w:style>
  <w:style w:type="paragraph" w:customStyle="1" w:styleId="4DE152518DEA4CC7861EE89FB19B238D">
    <w:name w:val="4DE152518DEA4CC7861EE89FB19B238D"/>
  </w:style>
  <w:style w:type="paragraph" w:customStyle="1" w:styleId="A54BA36580004F98A065D5DCD9AE1930">
    <w:name w:val="A54BA36580004F98A065D5DCD9AE1930"/>
  </w:style>
  <w:style w:type="paragraph" w:customStyle="1" w:styleId="46AC090447D84C4E9BB458EF7AA07AEB">
    <w:name w:val="46AC090447D84C4E9BB458EF7AA07AEB"/>
  </w:style>
  <w:style w:type="paragraph" w:customStyle="1" w:styleId="0DE25BCCCC954B939C415E19A71D744D">
    <w:name w:val="0DE25BCCCC954B939C415E19A71D744D"/>
  </w:style>
  <w:style w:type="paragraph" w:customStyle="1" w:styleId="A6AAE849059B4FB88A557827B59743A4">
    <w:name w:val="A6AAE849059B4FB88A557827B59743A4"/>
  </w:style>
  <w:style w:type="paragraph" w:customStyle="1" w:styleId="550E858C8DE049CC9676279C67573C3C">
    <w:name w:val="550E858C8DE049CC9676279C67573C3C"/>
  </w:style>
  <w:style w:type="paragraph" w:customStyle="1" w:styleId="C68FCF08CE3E49DE901D95BC19972CC2">
    <w:name w:val="C68FCF08CE3E49DE901D95BC19972CC2"/>
  </w:style>
  <w:style w:type="paragraph" w:customStyle="1" w:styleId="745C58B466A44A9A997C32B136428FFF">
    <w:name w:val="745C58B466A44A9A997C32B136428FFF"/>
  </w:style>
  <w:style w:type="paragraph" w:customStyle="1" w:styleId="9DD749C4743243E786E55D4DFD014363">
    <w:name w:val="9DD749C4743243E786E55D4DFD01436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2F6AAD6DD5F4BAB8114F1FBFD487C14">
    <w:name w:val="92F6AAD6DD5F4BAB8114F1FBFD487C14"/>
  </w:style>
  <w:style w:type="paragraph" w:customStyle="1" w:styleId="A42C1B57E4C44872BD9B28FCDCA20FC6">
    <w:name w:val="A42C1B57E4C44872BD9B28FCDCA20FC6"/>
  </w:style>
  <w:style w:type="paragraph" w:customStyle="1" w:styleId="E1C3227455524C10B3C8601155B3F137">
    <w:name w:val="E1C3227455524C10B3C8601155B3F137"/>
  </w:style>
  <w:style w:type="paragraph" w:customStyle="1" w:styleId="341461023888440C9D8867B2B63E5F67">
    <w:name w:val="341461023888440C9D8867B2B63E5F67"/>
  </w:style>
  <w:style w:type="paragraph" w:customStyle="1" w:styleId="C01F7EA2C49C4750A2867DFEC4022C92">
    <w:name w:val="C01F7EA2C49C4750A2867DFEC4022C92"/>
  </w:style>
  <w:style w:type="paragraph" w:customStyle="1" w:styleId="501B909B80D94282B01B8D10C1FE3E96">
    <w:name w:val="501B909B80D94282B01B8D10C1FE3E96"/>
  </w:style>
  <w:style w:type="paragraph" w:customStyle="1" w:styleId="1D07420FBD9F46E7AD543F912C4E0F68">
    <w:name w:val="1D07420FBD9F46E7AD543F912C4E0F68"/>
  </w:style>
  <w:style w:type="paragraph" w:customStyle="1" w:styleId="4BEAD87C3CFD4FD48639E19F468E68E8">
    <w:name w:val="4BEAD87C3CFD4FD48639E19F468E68E8"/>
    <w:rsid w:val="00C76328"/>
  </w:style>
  <w:style w:type="paragraph" w:customStyle="1" w:styleId="30A4DA6839BB49B58AA929D7ADC71A8B">
    <w:name w:val="30A4DA6839BB49B58AA929D7ADC71A8B"/>
    <w:rsid w:val="00C76328"/>
  </w:style>
  <w:style w:type="paragraph" w:customStyle="1" w:styleId="6ED6BEFE5C8A4971B80541E53E3C7D67">
    <w:name w:val="6ED6BEFE5C8A4971B80541E53E3C7D67"/>
    <w:rsid w:val="00C76328"/>
  </w:style>
  <w:style w:type="paragraph" w:customStyle="1" w:styleId="96F235FBB0574BE09255F6D8F9B9297B">
    <w:name w:val="96F235FBB0574BE09255F6D8F9B9297B"/>
    <w:rsid w:val="00C76328"/>
  </w:style>
  <w:style w:type="paragraph" w:customStyle="1" w:styleId="EE83F13730AF44AAB4C6BAD7224CD36A">
    <w:name w:val="EE83F13730AF44AAB4C6BAD7224CD36A"/>
    <w:rsid w:val="00C76328"/>
  </w:style>
  <w:style w:type="paragraph" w:customStyle="1" w:styleId="2CEC768CF7A347E2ABC1FAE20201F99B">
    <w:name w:val="2CEC768CF7A347E2ABC1FAE20201F99B"/>
    <w:rsid w:val="00C763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2020-09-02T13:49:00Z</dcterms:created>
  <dcterms:modified xsi:type="dcterms:W3CDTF">2020-09-03T17:01:00Z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