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text" w:horzAnchor="margin" w:tblpY="-157"/>
        <w:tblW w:w="0" w:type="auto"/>
        <w:tblLook w:val="0600" w:firstRow="0" w:lastRow="0" w:firstColumn="0" w:lastColumn="0" w:noHBand="1" w:noVBand="1"/>
      </w:tblPr>
      <w:tblGrid>
        <w:gridCol w:w="4316"/>
        <w:gridCol w:w="2159"/>
        <w:gridCol w:w="2158"/>
        <w:gridCol w:w="4317"/>
      </w:tblGrid>
      <w:tr w:rsidR="007C29A2" w14:paraId="3C2DBF6F" w14:textId="77777777" w:rsidTr="00A26E19">
        <w:tc>
          <w:tcPr>
            <w:tcW w:w="4316" w:type="dxa"/>
          </w:tcPr>
          <w:p w14:paraId="1607BD49" w14:textId="77777777" w:rsidR="007C29A2" w:rsidRDefault="007C29A2" w:rsidP="00A26E19">
            <w:pPr>
              <w:ind w:left="330"/>
            </w:pPr>
          </w:p>
        </w:tc>
        <w:tc>
          <w:tcPr>
            <w:tcW w:w="4317" w:type="dxa"/>
            <w:gridSpan w:val="2"/>
          </w:tcPr>
          <w:p w14:paraId="41F54D72" w14:textId="77777777" w:rsidR="007C29A2" w:rsidRDefault="007C29A2" w:rsidP="00A26E19"/>
        </w:tc>
        <w:tc>
          <w:tcPr>
            <w:tcW w:w="4317" w:type="dxa"/>
          </w:tcPr>
          <w:p w14:paraId="7AA8E388" w14:textId="77777777" w:rsidR="007C29A2" w:rsidRDefault="007C29A2" w:rsidP="00A26E19"/>
        </w:tc>
      </w:tr>
      <w:tr w:rsidR="00A26E19" w14:paraId="059A8E48" w14:textId="77777777" w:rsidTr="00A26E19">
        <w:trPr>
          <w:trHeight w:val="1728"/>
        </w:trPr>
        <w:tc>
          <w:tcPr>
            <w:tcW w:w="4316" w:type="dxa"/>
          </w:tcPr>
          <w:p w14:paraId="4AF50696" w14:textId="2EA75D5C" w:rsidR="00A26E19" w:rsidRDefault="006C7F9F" w:rsidP="00A26E19">
            <w:pPr>
              <w:ind w:left="330"/>
            </w:pPr>
            <w:r>
              <w:t>Original artwork in 3 age groups</w:t>
            </w:r>
          </w:p>
          <w:p w14:paraId="4215D5DF" w14:textId="14E74EDE" w:rsidR="006C7F9F" w:rsidRPr="006C7F9F" w:rsidRDefault="006C7F9F" w:rsidP="00A26E19">
            <w:pPr>
              <w:ind w:left="330"/>
              <w:rPr>
                <w:b w:val="0"/>
                <w:bCs/>
                <w:sz w:val="32"/>
                <w:szCs w:val="32"/>
              </w:rPr>
            </w:pPr>
            <w:r w:rsidRPr="006C7F9F">
              <w:rPr>
                <w:b w:val="0"/>
                <w:bCs/>
                <w:sz w:val="32"/>
                <w:szCs w:val="32"/>
              </w:rPr>
              <w:t>Pre-k-1, 2-5, 6-8</w:t>
            </w:r>
          </w:p>
        </w:tc>
        <w:tc>
          <w:tcPr>
            <w:tcW w:w="4317" w:type="dxa"/>
            <w:gridSpan w:val="2"/>
          </w:tcPr>
          <w:p w14:paraId="5ABAAFF7" w14:textId="12D06CD5" w:rsidR="00A26E19" w:rsidRDefault="006C7F9F" w:rsidP="00A26E19">
            <w:r>
              <w:t>Who is your Community Hero?</w:t>
            </w:r>
          </w:p>
        </w:tc>
        <w:tc>
          <w:tcPr>
            <w:tcW w:w="4317" w:type="dxa"/>
          </w:tcPr>
          <w:p w14:paraId="727A9C40" w14:textId="77777777" w:rsidR="00A26E19" w:rsidRDefault="006C7F9F" w:rsidP="00A26E19">
            <w:r>
              <w:t xml:space="preserve">Draw, paint, color </w:t>
            </w:r>
          </w:p>
          <w:p w14:paraId="46FD7C68" w14:textId="6C8D9F59" w:rsidR="006C7F9F" w:rsidRPr="006C7F9F" w:rsidRDefault="006C7F9F" w:rsidP="00A26E19">
            <w:pPr>
              <w:rPr>
                <w:sz w:val="32"/>
                <w:szCs w:val="32"/>
              </w:rPr>
            </w:pPr>
            <w:r w:rsidRPr="006C7F9F">
              <w:rPr>
                <w:sz w:val="32"/>
                <w:szCs w:val="32"/>
              </w:rPr>
              <w:t>Any</w:t>
            </w:r>
            <w:r>
              <w:rPr>
                <w:sz w:val="32"/>
                <w:szCs w:val="32"/>
              </w:rPr>
              <w:t xml:space="preserve"> </w:t>
            </w:r>
            <w:r w:rsidRPr="006C7F9F">
              <w:rPr>
                <w:sz w:val="32"/>
                <w:szCs w:val="32"/>
              </w:rPr>
              <w:t>way you would like</w:t>
            </w:r>
          </w:p>
        </w:tc>
      </w:tr>
      <w:tr w:rsidR="00A26E19" w14:paraId="7901AF62" w14:textId="77777777" w:rsidTr="00A26E19">
        <w:tc>
          <w:tcPr>
            <w:tcW w:w="4316" w:type="dxa"/>
          </w:tcPr>
          <w:p w14:paraId="1551143C" w14:textId="77777777" w:rsidR="00A26E19" w:rsidRDefault="00A26E19" w:rsidP="00A26E19">
            <w:pPr>
              <w:ind w:left="330"/>
            </w:pPr>
          </w:p>
        </w:tc>
        <w:tc>
          <w:tcPr>
            <w:tcW w:w="4317" w:type="dxa"/>
            <w:gridSpan w:val="2"/>
          </w:tcPr>
          <w:p w14:paraId="6281FE7D" w14:textId="77777777" w:rsidR="00A26E19" w:rsidRDefault="00A26E19" w:rsidP="00A26E19"/>
        </w:tc>
        <w:tc>
          <w:tcPr>
            <w:tcW w:w="4317" w:type="dxa"/>
          </w:tcPr>
          <w:p w14:paraId="300CE032" w14:textId="77777777" w:rsidR="00A26E19" w:rsidRDefault="00A26E19" w:rsidP="00A26E19"/>
        </w:tc>
      </w:tr>
      <w:tr w:rsidR="00A26E19" w14:paraId="286998F9" w14:textId="77777777" w:rsidTr="00A26E19">
        <w:tc>
          <w:tcPr>
            <w:tcW w:w="4316" w:type="dxa"/>
          </w:tcPr>
          <w:p w14:paraId="50B23EE8" w14:textId="14BF500B" w:rsidR="00A26E19" w:rsidRDefault="00A26E19" w:rsidP="00A26E19">
            <w:pPr>
              <w:ind w:left="330"/>
            </w:pPr>
          </w:p>
        </w:tc>
        <w:tc>
          <w:tcPr>
            <w:tcW w:w="4317" w:type="dxa"/>
            <w:gridSpan w:val="2"/>
          </w:tcPr>
          <w:p w14:paraId="6124314E" w14:textId="77777777" w:rsidR="00A26E19" w:rsidRDefault="00A26E19" w:rsidP="00A26E19"/>
        </w:tc>
        <w:tc>
          <w:tcPr>
            <w:tcW w:w="4317" w:type="dxa"/>
          </w:tcPr>
          <w:p w14:paraId="4484742C" w14:textId="77777777" w:rsidR="00A26E19" w:rsidRDefault="00A26E19" w:rsidP="00A26E19"/>
        </w:tc>
      </w:tr>
      <w:tr w:rsidR="00A26E19" w14:paraId="089A184E" w14:textId="77777777" w:rsidTr="00A26E19">
        <w:tc>
          <w:tcPr>
            <w:tcW w:w="6475" w:type="dxa"/>
            <w:gridSpan w:val="2"/>
          </w:tcPr>
          <w:p w14:paraId="761E4BE4" w14:textId="51E78375" w:rsidR="00A26E19" w:rsidRDefault="006C7F9F" w:rsidP="00A26E19">
            <w:pPr>
              <w:ind w:left="2505" w:right="345"/>
            </w:pPr>
            <w:r>
              <w:t>8x10, 10x13 or 11x16 size paper</w:t>
            </w:r>
          </w:p>
          <w:p w14:paraId="46565697" w14:textId="0A6E656F" w:rsidR="006C7F9F" w:rsidRPr="006C7F9F" w:rsidRDefault="006C7F9F" w:rsidP="00A26E19">
            <w:pPr>
              <w:ind w:left="2505" w:right="345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7DA5D260" wp14:editId="4835F69E">
                  <wp:simplePos x="0" y="0"/>
                  <wp:positionH relativeFrom="column">
                    <wp:posOffset>-396211</wp:posOffset>
                  </wp:positionH>
                  <wp:positionV relativeFrom="paragraph">
                    <wp:posOffset>110076</wp:posOffset>
                  </wp:positionV>
                  <wp:extent cx="1509824" cy="1509824"/>
                  <wp:effectExtent l="0" t="0" r="0" b="0"/>
                  <wp:wrapNone/>
                  <wp:docPr id="2" name="Graphic 2" descr="Che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eers_m.sv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824" cy="1509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C7F9F">
              <w:rPr>
                <w:sz w:val="28"/>
                <w:szCs w:val="28"/>
              </w:rPr>
              <w:t>Must lay flat to frame</w:t>
            </w:r>
          </w:p>
          <w:p w14:paraId="035255F4" w14:textId="6B01515D" w:rsidR="00A26E19" w:rsidRDefault="00A26E19" w:rsidP="00A26E19"/>
        </w:tc>
        <w:tc>
          <w:tcPr>
            <w:tcW w:w="6475" w:type="dxa"/>
            <w:gridSpan w:val="2"/>
          </w:tcPr>
          <w:p w14:paraId="035270EE" w14:textId="77777777" w:rsidR="006C7F9F" w:rsidRDefault="006C7F9F" w:rsidP="00A26E19">
            <w:pPr>
              <w:ind w:left="165" w:right="2580"/>
            </w:pPr>
            <w:r>
              <w:t xml:space="preserve">Be creative! </w:t>
            </w:r>
          </w:p>
          <w:p w14:paraId="08B82951" w14:textId="5CCEC46D" w:rsidR="00A26E19" w:rsidRPr="006C7F9F" w:rsidRDefault="006C7F9F" w:rsidP="00A26E19">
            <w:pPr>
              <w:ind w:left="165" w:right="2580"/>
              <w:rPr>
                <w:sz w:val="32"/>
                <w:szCs w:val="32"/>
              </w:rPr>
            </w:pPr>
            <w:r w:rsidRPr="006C7F9F">
              <w:rPr>
                <w:sz w:val="32"/>
                <w:szCs w:val="32"/>
              </w:rPr>
              <w:t xml:space="preserve">Art will be displayed </w:t>
            </w:r>
          </w:p>
          <w:p w14:paraId="1C15BA55" w14:textId="77777777" w:rsidR="00A26E19" w:rsidRDefault="00A26E19" w:rsidP="00A26E19"/>
        </w:tc>
      </w:tr>
    </w:tbl>
    <w:p w14:paraId="1AA30CDE" w14:textId="69866ED7" w:rsidR="00DC4080" w:rsidRDefault="00A26E19" w:rsidP="007C29A2">
      <w:pPr>
        <w:jc w:val="both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8EC640" wp14:editId="10FC611A">
                <wp:simplePos x="0" y="0"/>
                <wp:positionH relativeFrom="column">
                  <wp:posOffset>-393700</wp:posOffset>
                </wp:positionH>
                <wp:positionV relativeFrom="paragraph">
                  <wp:posOffset>4582160</wp:posOffset>
                </wp:positionV>
                <wp:extent cx="9004300" cy="0"/>
                <wp:effectExtent l="0" t="19050" r="25400" b="19050"/>
                <wp:wrapNone/>
                <wp:docPr id="19" name="Straight Connector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04300" cy="0"/>
                        </a:xfrm>
                        <a:prstGeom prst="line">
                          <a:avLst/>
                        </a:prstGeom>
                        <a:noFill/>
                        <a:ln w="38100" cap="flat">
                          <a:solidFill>
                            <a:schemeClr val="accent5"/>
                          </a:solidFill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0D64E0" id="Straight Connector 19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1pt,360.8pt" to="678pt,36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" strokecolor="#ff644e [3208]" strokeweight="3pt">
                <v:stroke miterlimit="4" joinstyle="miter"/>
              </v:line>
            </w:pict>
          </mc:Fallback>
        </mc:AlternateContent>
      </w:r>
    </w:p>
    <w:p w14:paraId="655724B7" w14:textId="5B286EEC" w:rsidR="002D72B4" w:rsidRPr="002D72B4" w:rsidRDefault="002D72B4" w:rsidP="002D72B4">
      <w:pPr>
        <w:rPr>
          <w:sz w:val="18"/>
        </w:rPr>
      </w:pPr>
    </w:p>
    <w:p w14:paraId="393449E6" w14:textId="2603C131" w:rsidR="002D72B4" w:rsidRPr="002D72B4" w:rsidRDefault="002D72B4" w:rsidP="002D72B4">
      <w:pPr>
        <w:rPr>
          <w:sz w:val="18"/>
        </w:rPr>
      </w:pPr>
    </w:p>
    <w:p w14:paraId="568F71C2" w14:textId="77777777" w:rsidR="002D72B4" w:rsidRPr="002D72B4" w:rsidRDefault="002D72B4" w:rsidP="00EC4FA4">
      <w:pPr>
        <w:jc w:val="both"/>
        <w:rPr>
          <w:sz w:val="18"/>
        </w:rPr>
      </w:pPr>
    </w:p>
    <w:sectPr w:rsidR="002D72B4" w:rsidRPr="002D72B4" w:rsidSect="002D72B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5840" w:h="12240" w:orient="landscape"/>
      <w:pgMar w:top="720" w:right="1440" w:bottom="720" w:left="1440" w:header="288" w:footer="864" w:gutter="0"/>
      <w:cols w:space="720"/>
      <w:docGrid w:linePitch="54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F6F078" w14:textId="77777777" w:rsidR="006C7F9F" w:rsidRDefault="006C7F9F" w:rsidP="00D96AF2">
      <w:pPr>
        <w:spacing w:after="0"/>
      </w:pPr>
      <w:r>
        <w:separator/>
      </w:r>
    </w:p>
  </w:endnote>
  <w:endnote w:type="continuationSeparator" w:id="0">
    <w:p w14:paraId="6684FC84" w14:textId="77777777" w:rsidR="006C7F9F" w:rsidRDefault="006C7F9F" w:rsidP="00D96AF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32B874" w14:textId="77777777" w:rsidR="0092490D" w:rsidRDefault="0092490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9BBBEF" w14:textId="7A9167D8" w:rsidR="006C7F9F" w:rsidRPr="00377461" w:rsidRDefault="002D72B4" w:rsidP="001079C3">
    <w:pPr>
      <w:pStyle w:val="Footer"/>
      <w:tabs>
        <w:tab w:val="left" w:pos="11235"/>
      </w:tabs>
      <w:rPr>
        <w:rFonts w:ascii="Segoe UI" w:hAnsi="Segoe UI" w:cs="Segoe UI"/>
        <w:szCs w:val="20"/>
      </w:rPr>
    </w:pPr>
    <w:r>
      <w:rPr>
        <w:rFonts w:ascii="Segoe UI" w:hAnsi="Segoe UI" w:cs="Segoe UI"/>
        <w:szCs w:val="20"/>
      </w:rPr>
      <w:t xml:space="preserve">         </w:t>
    </w:r>
    <w:r w:rsidR="001079C3">
      <w:rPr>
        <w:noProof/>
      </w:rPr>
      <w:drawing>
        <wp:inline distT="0" distB="0" distL="0" distR="0" wp14:anchorId="6823872D" wp14:editId="456F38A6">
          <wp:extent cx="647510" cy="913535"/>
          <wp:effectExtent l="0" t="0" r="0" b="0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082" cy="9665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Segoe UI" w:hAnsi="Segoe UI" w:cs="Segoe UI"/>
        <w:szCs w:val="20"/>
      </w:rPr>
      <w:t xml:space="preserve">              </w:t>
    </w:r>
    <w:r w:rsidR="001079C3">
      <w:rPr>
        <w:rFonts w:ascii="Segoe UI" w:hAnsi="Segoe UI" w:cs="Segoe UI"/>
        <w:szCs w:val="20"/>
      </w:rPr>
      <w:t xml:space="preserve"> </w:t>
    </w:r>
    <w:r>
      <w:rPr>
        <w:rFonts w:ascii="Segoe UI" w:hAnsi="Segoe UI" w:cs="Segoe UI"/>
        <w:szCs w:val="20"/>
      </w:rPr>
      <w:t xml:space="preserve">  </w:t>
    </w:r>
    <w:r>
      <w:rPr>
        <w:rFonts w:ascii="Segoe UI" w:hAnsi="Segoe UI" w:cs="Segoe UI"/>
        <w:noProof/>
        <w:szCs w:val="20"/>
      </w:rPr>
      <w:drawing>
        <wp:inline distT="0" distB="0" distL="0" distR="0" wp14:anchorId="604BBFA3" wp14:editId="1A01822C">
          <wp:extent cx="1342010" cy="661138"/>
          <wp:effectExtent l="0" t="0" r="0" b="5715"/>
          <wp:docPr id="1" name="Picture 1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drawing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1349" cy="7248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2490D">
      <w:rPr>
        <w:rFonts w:ascii="Segoe UI" w:hAnsi="Segoe UI" w:cs="Segoe UI"/>
        <w:noProof/>
        <w:szCs w:val="20"/>
      </w:rPr>
      <w:t xml:space="preserve">            </w:t>
    </w:r>
    <w:r>
      <w:rPr>
        <w:rFonts w:ascii="Segoe UI" w:hAnsi="Segoe UI" w:cs="Segoe UI"/>
        <w:noProof/>
        <w:szCs w:val="20"/>
      </w:rPr>
      <w:drawing>
        <wp:inline distT="0" distB="0" distL="0" distR="0" wp14:anchorId="35F10A0D" wp14:editId="703853EF">
          <wp:extent cx="749935" cy="781210"/>
          <wp:effectExtent l="0" t="0" r="0" b="0"/>
          <wp:docPr id="3" name="Picture 3" descr="A picture containing cloc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clock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129" cy="8220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2490D">
      <w:rPr>
        <w:rFonts w:ascii="Segoe UI" w:hAnsi="Segoe UI" w:cs="Segoe UI"/>
        <w:noProof/>
        <w:szCs w:val="20"/>
      </w:rPr>
      <w:t xml:space="preserve">              </w:t>
    </w:r>
    <w:r>
      <w:rPr>
        <w:rFonts w:ascii="Segoe UI" w:hAnsi="Segoe UI" w:cs="Segoe UI"/>
        <w:noProof/>
        <w:szCs w:val="20"/>
      </w:rPr>
      <w:drawing>
        <wp:inline distT="0" distB="0" distL="0" distR="0" wp14:anchorId="23FE5788" wp14:editId="1ADD3703">
          <wp:extent cx="2202731" cy="490855"/>
          <wp:effectExtent l="0" t="0" r="7620" b="4445"/>
          <wp:docPr id="4" name="Picture 4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close up of a logo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1798" cy="5129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079C3">
      <w:rPr>
        <w:rFonts w:ascii="Segoe UI" w:hAnsi="Segoe UI" w:cs="Segoe UI"/>
        <w:noProof/>
        <w:szCs w:val="20"/>
      </w:rPr>
      <w:t xml:space="preserve"> </w:t>
    </w:r>
    <w:r w:rsidR="001079C3">
      <w:rPr>
        <w:rFonts w:ascii="Segoe UI" w:hAnsi="Segoe UI" w:cs="Segoe UI"/>
        <w:noProof/>
        <w:szCs w:val="20"/>
      </w:rPr>
      <w:tab/>
    </w:r>
    <w:r w:rsidR="00B33217" w:rsidRPr="00B33217">
      <w:rPr>
        <w:noProof/>
      </w:rPr>
      <w:drawing>
        <wp:inline distT="0" distB="0" distL="0" distR="0" wp14:anchorId="593A7267" wp14:editId="58A76174">
          <wp:extent cx="781050" cy="781050"/>
          <wp:effectExtent l="0" t="0" r="0" b="0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781050" cy="781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1A668C" w14:textId="77777777" w:rsidR="0092490D" w:rsidRDefault="009249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9B85AD" w14:textId="77777777" w:rsidR="006C7F9F" w:rsidRDefault="006C7F9F" w:rsidP="00D96AF2">
      <w:pPr>
        <w:spacing w:after="0"/>
      </w:pPr>
      <w:r>
        <w:separator/>
      </w:r>
    </w:p>
  </w:footnote>
  <w:footnote w:type="continuationSeparator" w:id="0">
    <w:p w14:paraId="5B7FCEFE" w14:textId="77777777" w:rsidR="006C7F9F" w:rsidRDefault="006C7F9F" w:rsidP="00D96AF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35E2B1" w14:textId="77777777" w:rsidR="0092490D" w:rsidRDefault="0092490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7B1E3D" w14:textId="092BE356" w:rsidR="006C7F9F" w:rsidRDefault="006C7F9F" w:rsidP="007C29A2">
    <w:pPr>
      <w:pStyle w:val="Title"/>
      <w:spacing w:after="120"/>
      <w:rPr>
        <w:rFonts w:asciiTheme="minorHAnsi" w:eastAsiaTheme="minorHAnsi" w:hAnsiTheme="minorHAnsi" w:cstheme="minorBidi"/>
        <w:caps w:val="0"/>
        <w:color w:val="auto"/>
        <w:spacing w:val="0"/>
        <w:kern w:val="0"/>
        <w:sz w:val="40"/>
        <w:szCs w:val="40"/>
      </w:rPr>
    </w:pPr>
    <w:r>
      <w:t>Community Heroes ARt Contest</w:t>
    </w:r>
  </w:p>
  <w:p w14:paraId="0E43B9D1" w14:textId="52B0AD8C" w:rsidR="006C7F9F" w:rsidRPr="006C7F9F" w:rsidRDefault="006D7431" w:rsidP="007C29A2">
    <w:pPr>
      <w:pStyle w:val="Heading1"/>
      <w:rPr>
        <w:sz w:val="32"/>
      </w:rPr>
    </w:pPr>
    <w:r w:rsidRPr="00652C7F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689DC8A3" wp14:editId="6023A84F">
              <wp:simplePos x="0" y="0"/>
              <wp:positionH relativeFrom="column">
                <wp:posOffset>5603359</wp:posOffset>
              </wp:positionH>
              <wp:positionV relativeFrom="paragraph">
                <wp:posOffset>1176596</wp:posOffset>
              </wp:positionV>
              <wp:extent cx="2456180" cy="1621155"/>
              <wp:effectExtent l="0" t="19050" r="20320" b="93345"/>
              <wp:wrapNone/>
              <wp:docPr id="9" name="Group 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56180" cy="1621155"/>
                        <a:chOff x="53195" y="0"/>
                        <a:chExt cx="2457496" cy="1621155"/>
                      </a:xfrm>
                    </wpg:grpSpPr>
                    <wps:wsp>
                      <wps:cNvPr id="10" name="Rectangle 3"/>
                      <wps:cNvSpPr/>
                      <wps:spPr>
                        <a:xfrm>
                          <a:off x="762000" y="0"/>
                          <a:ext cx="901700" cy="1621155"/>
                        </a:xfrm>
                        <a:custGeom>
                          <a:avLst/>
                          <a:gdLst>
                            <a:gd name="connsiteX0" fmla="*/ 0 w 901700"/>
                            <a:gd name="connsiteY0" fmla="*/ 0 h 376555"/>
                            <a:gd name="connsiteX1" fmla="*/ 901700 w 901700"/>
                            <a:gd name="connsiteY1" fmla="*/ 0 h 376555"/>
                            <a:gd name="connsiteX2" fmla="*/ 901700 w 901700"/>
                            <a:gd name="connsiteY2" fmla="*/ 376555 h 376555"/>
                            <a:gd name="connsiteX3" fmla="*/ 0 w 901700"/>
                            <a:gd name="connsiteY3" fmla="*/ 376555 h 376555"/>
                            <a:gd name="connsiteX4" fmla="*/ 0 w 901700"/>
                            <a:gd name="connsiteY4" fmla="*/ 0 h 376555"/>
                            <a:gd name="connsiteX0" fmla="*/ 0 w 901700"/>
                            <a:gd name="connsiteY0" fmla="*/ 0 h 393700"/>
                            <a:gd name="connsiteX1" fmla="*/ 901700 w 901700"/>
                            <a:gd name="connsiteY1" fmla="*/ 0 h 393700"/>
                            <a:gd name="connsiteX2" fmla="*/ 901700 w 901700"/>
                            <a:gd name="connsiteY2" fmla="*/ 376555 h 393700"/>
                            <a:gd name="connsiteX3" fmla="*/ 444500 w 901700"/>
                            <a:gd name="connsiteY3" fmla="*/ 393700 h 393700"/>
                            <a:gd name="connsiteX4" fmla="*/ 0 w 901700"/>
                            <a:gd name="connsiteY4" fmla="*/ 376555 h 393700"/>
                            <a:gd name="connsiteX5" fmla="*/ 0 w 901700"/>
                            <a:gd name="connsiteY5" fmla="*/ 0 h 393700"/>
                            <a:gd name="connsiteX0" fmla="*/ 0 w 901700"/>
                            <a:gd name="connsiteY0" fmla="*/ 0 h 376555"/>
                            <a:gd name="connsiteX1" fmla="*/ 901700 w 901700"/>
                            <a:gd name="connsiteY1" fmla="*/ 0 h 376555"/>
                            <a:gd name="connsiteX2" fmla="*/ 901700 w 901700"/>
                            <a:gd name="connsiteY2" fmla="*/ 376555 h 376555"/>
                            <a:gd name="connsiteX3" fmla="*/ 444500 w 901700"/>
                            <a:gd name="connsiteY3" fmla="*/ 279400 h 376555"/>
                            <a:gd name="connsiteX4" fmla="*/ 0 w 901700"/>
                            <a:gd name="connsiteY4" fmla="*/ 376555 h 376555"/>
                            <a:gd name="connsiteX5" fmla="*/ 0 w 901700"/>
                            <a:gd name="connsiteY5" fmla="*/ 0 h 376555"/>
                            <a:gd name="connsiteX0" fmla="*/ 0 w 901700"/>
                            <a:gd name="connsiteY0" fmla="*/ 0 h 376555"/>
                            <a:gd name="connsiteX1" fmla="*/ 901700 w 901700"/>
                            <a:gd name="connsiteY1" fmla="*/ 0 h 376555"/>
                            <a:gd name="connsiteX2" fmla="*/ 901700 w 901700"/>
                            <a:gd name="connsiteY2" fmla="*/ 376555 h 376555"/>
                            <a:gd name="connsiteX3" fmla="*/ 444500 w 901700"/>
                            <a:gd name="connsiteY3" fmla="*/ 228600 h 376555"/>
                            <a:gd name="connsiteX4" fmla="*/ 0 w 901700"/>
                            <a:gd name="connsiteY4" fmla="*/ 376555 h 376555"/>
                            <a:gd name="connsiteX5" fmla="*/ 0 w 901700"/>
                            <a:gd name="connsiteY5" fmla="*/ 0 h 376555"/>
                            <a:gd name="connsiteX0" fmla="*/ 0 w 901700"/>
                            <a:gd name="connsiteY0" fmla="*/ 0 h 376555"/>
                            <a:gd name="connsiteX1" fmla="*/ 901700 w 901700"/>
                            <a:gd name="connsiteY1" fmla="*/ 0 h 376555"/>
                            <a:gd name="connsiteX2" fmla="*/ 901700 w 901700"/>
                            <a:gd name="connsiteY2" fmla="*/ 376555 h 376555"/>
                            <a:gd name="connsiteX3" fmla="*/ 469900 w 901700"/>
                            <a:gd name="connsiteY3" fmla="*/ 328897 h 376555"/>
                            <a:gd name="connsiteX4" fmla="*/ 0 w 901700"/>
                            <a:gd name="connsiteY4" fmla="*/ 376555 h 376555"/>
                            <a:gd name="connsiteX5" fmla="*/ 0 w 901700"/>
                            <a:gd name="connsiteY5" fmla="*/ 0 h 376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01700" h="376555">
                              <a:moveTo>
                                <a:pt x="0" y="0"/>
                              </a:moveTo>
                              <a:lnTo>
                                <a:pt x="901700" y="0"/>
                              </a:lnTo>
                              <a:lnTo>
                                <a:pt x="901700" y="376555"/>
                              </a:lnTo>
                              <a:lnTo>
                                <a:pt x="469900" y="328897"/>
                              </a:lnTo>
                              <a:lnTo>
                                <a:pt x="0" y="3765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25400" cap="flat">
                          <a:noFill/>
                          <a:prstDash val="solid"/>
                          <a:miter lim="400000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Rounded Rectangle 11"/>
                      <wps:cNvSpPr/>
                      <wps:spPr>
                        <a:xfrm>
                          <a:off x="53195" y="127000"/>
                          <a:ext cx="2457496" cy="900742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DB6AAD" w14:textId="77777777" w:rsidR="006C7F9F" w:rsidRPr="00B74879" w:rsidRDefault="006C7F9F" w:rsidP="00652C7F"/>
                        </w:txbxContent>
                      </wps:txbx>
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89DC8A3" id="Group 9" o:spid="_x0000_s1026" alt="&quot;&quot;" style="position:absolute;left:0;text-align:left;margin-left:441.2pt;margin-top:92.65pt;width:193.4pt;height:127.65pt;z-index:-251655168" coordorigin="531" coordsize="24574,16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">
              <v:shape id="Rectangle 3" o:spid="_x0000_s1027" style="position:absolute;left:7620;width:9017;height:16211;visibility:visible;mso-wrap-style:square;v-text-anchor:middle" coordsize="901700,376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" path="m,l901700,r,376555l469900,328897,,376555,,xe" fillcolor="#61d836 [3206]" stroked="f" strokeweight="2pt">
                <v:stroke miterlimit="4" joinstyle="miter"/>
                <v:shadow on="t" color="black" opacity="26214f" origin=",-.5" offset="0,3pt"/>
                <v:path arrowok="t" o:connecttype="custom" o:connectlocs="0,0;901700,0;901700,1621155;469900,1415976;0,1621155;0,0" o:connectangles="0,0,0,0,0,0"/>
              </v:shape>
              <v:roundrect id="Rounded Rectangle 11" o:spid="_x0000_s1028" style="position:absolute;left:531;top:1270;width:24575;height:90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" fillcolor="white [3201]" strokecolor="#44a921 [2406]" strokeweight="2pt">
                <v:textbox inset="3pt,3pt,3pt,3pt">
                  <w:txbxContent>
                    <w:p w14:paraId="65DB6AAD" w14:textId="77777777" w:rsidR="006C7F9F" w:rsidRPr="00B74879" w:rsidRDefault="006C7F9F" w:rsidP="00652C7F"/>
                  </w:txbxContent>
                </v:textbox>
              </v:roundrect>
            </v:group>
          </w:pict>
        </mc:Fallback>
      </mc:AlternateContent>
    </w:r>
    <w:r w:rsidR="006C7F9F" w:rsidRPr="00652C7F"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2FDFC6DC" wp14:editId="36DCB054">
              <wp:simplePos x="0" y="0"/>
              <wp:positionH relativeFrom="column">
                <wp:posOffset>4162425</wp:posOffset>
              </wp:positionH>
              <wp:positionV relativeFrom="paragraph">
                <wp:posOffset>3097530</wp:posOffset>
              </wp:positionV>
              <wp:extent cx="2487930" cy="1621155"/>
              <wp:effectExtent l="0" t="19050" r="26670" b="93345"/>
              <wp:wrapNone/>
              <wp:docPr id="15" name="Group 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87930" cy="1621155"/>
                        <a:chOff x="0" y="0"/>
                        <a:chExt cx="2489280" cy="1621155"/>
                      </a:xfrm>
                    </wpg:grpSpPr>
                    <wps:wsp>
                      <wps:cNvPr id="16" name="Rectangle 3"/>
                      <wps:cNvSpPr/>
                      <wps:spPr>
                        <a:xfrm>
                          <a:off x="762000" y="0"/>
                          <a:ext cx="901700" cy="1621155"/>
                        </a:xfrm>
                        <a:custGeom>
                          <a:avLst/>
                          <a:gdLst>
                            <a:gd name="connsiteX0" fmla="*/ 0 w 901700"/>
                            <a:gd name="connsiteY0" fmla="*/ 0 h 376555"/>
                            <a:gd name="connsiteX1" fmla="*/ 901700 w 901700"/>
                            <a:gd name="connsiteY1" fmla="*/ 0 h 376555"/>
                            <a:gd name="connsiteX2" fmla="*/ 901700 w 901700"/>
                            <a:gd name="connsiteY2" fmla="*/ 376555 h 376555"/>
                            <a:gd name="connsiteX3" fmla="*/ 0 w 901700"/>
                            <a:gd name="connsiteY3" fmla="*/ 376555 h 376555"/>
                            <a:gd name="connsiteX4" fmla="*/ 0 w 901700"/>
                            <a:gd name="connsiteY4" fmla="*/ 0 h 376555"/>
                            <a:gd name="connsiteX0" fmla="*/ 0 w 901700"/>
                            <a:gd name="connsiteY0" fmla="*/ 0 h 393700"/>
                            <a:gd name="connsiteX1" fmla="*/ 901700 w 901700"/>
                            <a:gd name="connsiteY1" fmla="*/ 0 h 393700"/>
                            <a:gd name="connsiteX2" fmla="*/ 901700 w 901700"/>
                            <a:gd name="connsiteY2" fmla="*/ 376555 h 393700"/>
                            <a:gd name="connsiteX3" fmla="*/ 444500 w 901700"/>
                            <a:gd name="connsiteY3" fmla="*/ 393700 h 393700"/>
                            <a:gd name="connsiteX4" fmla="*/ 0 w 901700"/>
                            <a:gd name="connsiteY4" fmla="*/ 376555 h 393700"/>
                            <a:gd name="connsiteX5" fmla="*/ 0 w 901700"/>
                            <a:gd name="connsiteY5" fmla="*/ 0 h 393700"/>
                            <a:gd name="connsiteX0" fmla="*/ 0 w 901700"/>
                            <a:gd name="connsiteY0" fmla="*/ 0 h 376555"/>
                            <a:gd name="connsiteX1" fmla="*/ 901700 w 901700"/>
                            <a:gd name="connsiteY1" fmla="*/ 0 h 376555"/>
                            <a:gd name="connsiteX2" fmla="*/ 901700 w 901700"/>
                            <a:gd name="connsiteY2" fmla="*/ 376555 h 376555"/>
                            <a:gd name="connsiteX3" fmla="*/ 444500 w 901700"/>
                            <a:gd name="connsiteY3" fmla="*/ 279400 h 376555"/>
                            <a:gd name="connsiteX4" fmla="*/ 0 w 901700"/>
                            <a:gd name="connsiteY4" fmla="*/ 376555 h 376555"/>
                            <a:gd name="connsiteX5" fmla="*/ 0 w 901700"/>
                            <a:gd name="connsiteY5" fmla="*/ 0 h 376555"/>
                            <a:gd name="connsiteX0" fmla="*/ 0 w 901700"/>
                            <a:gd name="connsiteY0" fmla="*/ 0 h 376555"/>
                            <a:gd name="connsiteX1" fmla="*/ 901700 w 901700"/>
                            <a:gd name="connsiteY1" fmla="*/ 0 h 376555"/>
                            <a:gd name="connsiteX2" fmla="*/ 901700 w 901700"/>
                            <a:gd name="connsiteY2" fmla="*/ 376555 h 376555"/>
                            <a:gd name="connsiteX3" fmla="*/ 444500 w 901700"/>
                            <a:gd name="connsiteY3" fmla="*/ 228600 h 376555"/>
                            <a:gd name="connsiteX4" fmla="*/ 0 w 901700"/>
                            <a:gd name="connsiteY4" fmla="*/ 376555 h 376555"/>
                            <a:gd name="connsiteX5" fmla="*/ 0 w 901700"/>
                            <a:gd name="connsiteY5" fmla="*/ 0 h 376555"/>
                            <a:gd name="connsiteX0" fmla="*/ 0 w 901700"/>
                            <a:gd name="connsiteY0" fmla="*/ 0 h 376555"/>
                            <a:gd name="connsiteX1" fmla="*/ 901700 w 901700"/>
                            <a:gd name="connsiteY1" fmla="*/ 0 h 376555"/>
                            <a:gd name="connsiteX2" fmla="*/ 901700 w 901700"/>
                            <a:gd name="connsiteY2" fmla="*/ 376555 h 376555"/>
                            <a:gd name="connsiteX3" fmla="*/ 469900 w 901700"/>
                            <a:gd name="connsiteY3" fmla="*/ 328897 h 376555"/>
                            <a:gd name="connsiteX4" fmla="*/ 0 w 901700"/>
                            <a:gd name="connsiteY4" fmla="*/ 376555 h 376555"/>
                            <a:gd name="connsiteX5" fmla="*/ 0 w 901700"/>
                            <a:gd name="connsiteY5" fmla="*/ 0 h 376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01700" h="376555">
                              <a:moveTo>
                                <a:pt x="0" y="0"/>
                              </a:moveTo>
                              <a:lnTo>
                                <a:pt x="901700" y="0"/>
                              </a:lnTo>
                              <a:lnTo>
                                <a:pt x="901700" y="376555"/>
                              </a:lnTo>
                              <a:lnTo>
                                <a:pt x="469900" y="328897"/>
                              </a:lnTo>
                              <a:lnTo>
                                <a:pt x="0" y="3765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 w="25400" cap="flat">
                          <a:noFill/>
                          <a:prstDash val="solid"/>
                          <a:miter lim="400000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Rounded Rectangle 17"/>
                      <wps:cNvSpPr/>
                      <wps:spPr>
                        <a:xfrm>
                          <a:off x="0" y="127000"/>
                          <a:ext cx="2489280" cy="900742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8634F5" w14:textId="77777777" w:rsidR="006C7F9F" w:rsidRPr="00193147" w:rsidRDefault="006C7F9F" w:rsidP="00652C7F"/>
                        </w:txbxContent>
                      </wps:txbx>
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FDFC6DC" id="Group 15" o:spid="_x0000_s1029" alt="&quot;&quot;" style="position:absolute;left:0;text-align:left;margin-left:327.75pt;margin-top:243.9pt;width:195.9pt;height:127.65pt;z-index:-251653120" coordsize="24892,16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">
              <v:shape id="Rectangle 3" o:spid="_x0000_s1030" style="position:absolute;left:7620;width:9017;height:16211;visibility:visible;mso-wrap-style:square;v-text-anchor:middle" coordsize="901700,376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" path="m,l901700,r,376555l469900,328897,,376555,,xe" fillcolor="#ef5fa7 [3209]" stroked="f" strokeweight="2pt">
                <v:stroke miterlimit="4" joinstyle="miter"/>
                <v:shadow on="t" color="black" opacity="26214f" origin=",-.5" offset="0,3pt"/>
                <v:path arrowok="t" o:connecttype="custom" o:connectlocs="0,0;901700,0;901700,1621155;469900,1415976;0,1621155;0,0" o:connectangles="0,0,0,0,0,0"/>
              </v:shape>
              <v:roundrect id="Rounded Rectangle 17" o:spid="_x0000_s1031" style="position:absolute;top:1270;width:24892;height:90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" fillcolor="white [3201]" strokecolor="#e3167c [2409]" strokeweight="2pt">
                <v:textbox inset="3pt,3pt,3pt,3pt">
                  <w:txbxContent>
                    <w:p w14:paraId="298634F5" w14:textId="77777777" w:rsidR="006C7F9F" w:rsidRPr="00193147" w:rsidRDefault="006C7F9F" w:rsidP="00652C7F"/>
                  </w:txbxContent>
                </v:textbox>
              </v:roundrect>
            </v:group>
          </w:pict>
        </mc:Fallback>
      </mc:AlternateContent>
    </w:r>
    <w:r w:rsidR="006C7F9F" w:rsidRPr="00652C7F"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4B654827" wp14:editId="5EFEBBC9">
              <wp:simplePos x="0" y="0"/>
              <wp:positionH relativeFrom="column">
                <wp:posOffset>1552575</wp:posOffset>
              </wp:positionH>
              <wp:positionV relativeFrom="paragraph">
                <wp:posOffset>3097530</wp:posOffset>
              </wp:positionV>
              <wp:extent cx="2425700" cy="1621155"/>
              <wp:effectExtent l="0" t="19050" r="12700" b="93345"/>
              <wp:wrapNone/>
              <wp:docPr id="12" name="Group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25700" cy="1621155"/>
                        <a:chOff x="0" y="0"/>
                        <a:chExt cx="2427148" cy="1621155"/>
                      </a:xfrm>
                    </wpg:grpSpPr>
                    <wps:wsp>
                      <wps:cNvPr id="13" name="Rectangle 3"/>
                      <wps:cNvSpPr/>
                      <wps:spPr>
                        <a:xfrm>
                          <a:off x="762000" y="0"/>
                          <a:ext cx="901700" cy="1621155"/>
                        </a:xfrm>
                        <a:custGeom>
                          <a:avLst/>
                          <a:gdLst>
                            <a:gd name="connsiteX0" fmla="*/ 0 w 901700"/>
                            <a:gd name="connsiteY0" fmla="*/ 0 h 376555"/>
                            <a:gd name="connsiteX1" fmla="*/ 901700 w 901700"/>
                            <a:gd name="connsiteY1" fmla="*/ 0 h 376555"/>
                            <a:gd name="connsiteX2" fmla="*/ 901700 w 901700"/>
                            <a:gd name="connsiteY2" fmla="*/ 376555 h 376555"/>
                            <a:gd name="connsiteX3" fmla="*/ 0 w 901700"/>
                            <a:gd name="connsiteY3" fmla="*/ 376555 h 376555"/>
                            <a:gd name="connsiteX4" fmla="*/ 0 w 901700"/>
                            <a:gd name="connsiteY4" fmla="*/ 0 h 376555"/>
                            <a:gd name="connsiteX0" fmla="*/ 0 w 901700"/>
                            <a:gd name="connsiteY0" fmla="*/ 0 h 393700"/>
                            <a:gd name="connsiteX1" fmla="*/ 901700 w 901700"/>
                            <a:gd name="connsiteY1" fmla="*/ 0 h 393700"/>
                            <a:gd name="connsiteX2" fmla="*/ 901700 w 901700"/>
                            <a:gd name="connsiteY2" fmla="*/ 376555 h 393700"/>
                            <a:gd name="connsiteX3" fmla="*/ 444500 w 901700"/>
                            <a:gd name="connsiteY3" fmla="*/ 393700 h 393700"/>
                            <a:gd name="connsiteX4" fmla="*/ 0 w 901700"/>
                            <a:gd name="connsiteY4" fmla="*/ 376555 h 393700"/>
                            <a:gd name="connsiteX5" fmla="*/ 0 w 901700"/>
                            <a:gd name="connsiteY5" fmla="*/ 0 h 393700"/>
                            <a:gd name="connsiteX0" fmla="*/ 0 w 901700"/>
                            <a:gd name="connsiteY0" fmla="*/ 0 h 376555"/>
                            <a:gd name="connsiteX1" fmla="*/ 901700 w 901700"/>
                            <a:gd name="connsiteY1" fmla="*/ 0 h 376555"/>
                            <a:gd name="connsiteX2" fmla="*/ 901700 w 901700"/>
                            <a:gd name="connsiteY2" fmla="*/ 376555 h 376555"/>
                            <a:gd name="connsiteX3" fmla="*/ 444500 w 901700"/>
                            <a:gd name="connsiteY3" fmla="*/ 279400 h 376555"/>
                            <a:gd name="connsiteX4" fmla="*/ 0 w 901700"/>
                            <a:gd name="connsiteY4" fmla="*/ 376555 h 376555"/>
                            <a:gd name="connsiteX5" fmla="*/ 0 w 901700"/>
                            <a:gd name="connsiteY5" fmla="*/ 0 h 376555"/>
                            <a:gd name="connsiteX0" fmla="*/ 0 w 901700"/>
                            <a:gd name="connsiteY0" fmla="*/ 0 h 376555"/>
                            <a:gd name="connsiteX1" fmla="*/ 901700 w 901700"/>
                            <a:gd name="connsiteY1" fmla="*/ 0 h 376555"/>
                            <a:gd name="connsiteX2" fmla="*/ 901700 w 901700"/>
                            <a:gd name="connsiteY2" fmla="*/ 376555 h 376555"/>
                            <a:gd name="connsiteX3" fmla="*/ 444500 w 901700"/>
                            <a:gd name="connsiteY3" fmla="*/ 228600 h 376555"/>
                            <a:gd name="connsiteX4" fmla="*/ 0 w 901700"/>
                            <a:gd name="connsiteY4" fmla="*/ 376555 h 376555"/>
                            <a:gd name="connsiteX5" fmla="*/ 0 w 901700"/>
                            <a:gd name="connsiteY5" fmla="*/ 0 h 376555"/>
                            <a:gd name="connsiteX0" fmla="*/ 0 w 901700"/>
                            <a:gd name="connsiteY0" fmla="*/ 0 h 376555"/>
                            <a:gd name="connsiteX1" fmla="*/ 901700 w 901700"/>
                            <a:gd name="connsiteY1" fmla="*/ 0 h 376555"/>
                            <a:gd name="connsiteX2" fmla="*/ 901700 w 901700"/>
                            <a:gd name="connsiteY2" fmla="*/ 376555 h 376555"/>
                            <a:gd name="connsiteX3" fmla="*/ 469900 w 901700"/>
                            <a:gd name="connsiteY3" fmla="*/ 328897 h 376555"/>
                            <a:gd name="connsiteX4" fmla="*/ 0 w 901700"/>
                            <a:gd name="connsiteY4" fmla="*/ 376555 h 376555"/>
                            <a:gd name="connsiteX5" fmla="*/ 0 w 901700"/>
                            <a:gd name="connsiteY5" fmla="*/ 0 h 376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01700" h="376555">
                              <a:moveTo>
                                <a:pt x="0" y="0"/>
                              </a:moveTo>
                              <a:lnTo>
                                <a:pt x="901700" y="0"/>
                              </a:lnTo>
                              <a:lnTo>
                                <a:pt x="901700" y="376555"/>
                              </a:lnTo>
                              <a:lnTo>
                                <a:pt x="469900" y="328897"/>
                              </a:lnTo>
                              <a:lnTo>
                                <a:pt x="0" y="3765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 w="25400" cap="flat">
                          <a:noFill/>
                          <a:prstDash val="solid"/>
                          <a:miter lim="400000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Rounded Rectangle 14"/>
                      <wps:cNvSpPr/>
                      <wps:spPr>
                        <a:xfrm>
                          <a:off x="0" y="127000"/>
                          <a:ext cx="2427148" cy="900742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ECE42D" w14:textId="77777777" w:rsidR="006C7F9F" w:rsidRPr="00193147" w:rsidRDefault="006C7F9F" w:rsidP="00652C7F"/>
                        </w:txbxContent>
                      </wps:txbx>
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B654827" id="Group 12" o:spid="_x0000_s1032" alt="&quot;&quot;" style="position:absolute;left:0;text-align:left;margin-left:122.25pt;margin-top:243.9pt;width:191pt;height:127.65pt;z-index:-251654144" coordsize="24271,16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">
              <v:shape id="Rectangle 3" o:spid="_x0000_s1033" style="position:absolute;left:7620;width:9017;height:16211;visibility:visible;mso-wrap-style:square;v-text-anchor:middle" coordsize="901700,376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" path="m,l901700,r,376555l469900,328897,,376555,,xe" fillcolor="#fae232 [3207]" stroked="f" strokeweight="2pt">
                <v:stroke miterlimit="4" joinstyle="miter"/>
                <v:shadow on="t" color="black" opacity="26214f" origin=",-.5" offset="0,3pt"/>
                <v:path arrowok="t" o:connecttype="custom" o:connectlocs="0,0;901700,0;901700,1621155;469900,1415976;0,1621155;0,0" o:connectangles="0,0,0,0,0,0"/>
              </v:shape>
              <v:roundrect id="Rounded Rectangle 14" o:spid="_x0000_s1034" style="position:absolute;top:1270;width:24271;height:90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" fillcolor="white [3201]" strokecolor="#dbc105 [2407]" strokeweight="2pt">
                <v:textbox inset="3pt,3pt,3pt,3pt">
                  <w:txbxContent>
                    <w:p w14:paraId="50ECE42D" w14:textId="77777777" w:rsidR="006C7F9F" w:rsidRPr="00193147" w:rsidRDefault="006C7F9F" w:rsidP="00652C7F"/>
                  </w:txbxContent>
                </v:textbox>
              </v:roundrect>
            </v:group>
          </w:pict>
        </mc:Fallback>
      </mc:AlternateContent>
    </w:r>
    <w:r w:rsidR="006C7F9F" w:rsidRPr="00652C7F"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5BCCD9CE" wp14:editId="5CCC9278">
              <wp:simplePos x="0" y="0"/>
              <wp:positionH relativeFrom="column">
                <wp:posOffset>2886075</wp:posOffset>
              </wp:positionH>
              <wp:positionV relativeFrom="paragraph">
                <wp:posOffset>1173480</wp:posOffset>
              </wp:positionV>
              <wp:extent cx="2426335" cy="1621155"/>
              <wp:effectExtent l="0" t="19050" r="12065" b="93345"/>
              <wp:wrapNone/>
              <wp:docPr id="8" name="Group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26335" cy="1621155"/>
                        <a:chOff x="0" y="0"/>
                        <a:chExt cx="2426892" cy="1621155"/>
                      </a:xfrm>
                    </wpg:grpSpPr>
                    <wps:wsp>
                      <wps:cNvPr id="5" name="Rectangle 3"/>
                      <wps:cNvSpPr/>
                      <wps:spPr>
                        <a:xfrm>
                          <a:off x="762000" y="0"/>
                          <a:ext cx="901700" cy="1621155"/>
                        </a:xfrm>
                        <a:custGeom>
                          <a:avLst/>
                          <a:gdLst>
                            <a:gd name="connsiteX0" fmla="*/ 0 w 901700"/>
                            <a:gd name="connsiteY0" fmla="*/ 0 h 376555"/>
                            <a:gd name="connsiteX1" fmla="*/ 901700 w 901700"/>
                            <a:gd name="connsiteY1" fmla="*/ 0 h 376555"/>
                            <a:gd name="connsiteX2" fmla="*/ 901700 w 901700"/>
                            <a:gd name="connsiteY2" fmla="*/ 376555 h 376555"/>
                            <a:gd name="connsiteX3" fmla="*/ 0 w 901700"/>
                            <a:gd name="connsiteY3" fmla="*/ 376555 h 376555"/>
                            <a:gd name="connsiteX4" fmla="*/ 0 w 901700"/>
                            <a:gd name="connsiteY4" fmla="*/ 0 h 376555"/>
                            <a:gd name="connsiteX0" fmla="*/ 0 w 901700"/>
                            <a:gd name="connsiteY0" fmla="*/ 0 h 393700"/>
                            <a:gd name="connsiteX1" fmla="*/ 901700 w 901700"/>
                            <a:gd name="connsiteY1" fmla="*/ 0 h 393700"/>
                            <a:gd name="connsiteX2" fmla="*/ 901700 w 901700"/>
                            <a:gd name="connsiteY2" fmla="*/ 376555 h 393700"/>
                            <a:gd name="connsiteX3" fmla="*/ 444500 w 901700"/>
                            <a:gd name="connsiteY3" fmla="*/ 393700 h 393700"/>
                            <a:gd name="connsiteX4" fmla="*/ 0 w 901700"/>
                            <a:gd name="connsiteY4" fmla="*/ 376555 h 393700"/>
                            <a:gd name="connsiteX5" fmla="*/ 0 w 901700"/>
                            <a:gd name="connsiteY5" fmla="*/ 0 h 393700"/>
                            <a:gd name="connsiteX0" fmla="*/ 0 w 901700"/>
                            <a:gd name="connsiteY0" fmla="*/ 0 h 376555"/>
                            <a:gd name="connsiteX1" fmla="*/ 901700 w 901700"/>
                            <a:gd name="connsiteY1" fmla="*/ 0 h 376555"/>
                            <a:gd name="connsiteX2" fmla="*/ 901700 w 901700"/>
                            <a:gd name="connsiteY2" fmla="*/ 376555 h 376555"/>
                            <a:gd name="connsiteX3" fmla="*/ 444500 w 901700"/>
                            <a:gd name="connsiteY3" fmla="*/ 279400 h 376555"/>
                            <a:gd name="connsiteX4" fmla="*/ 0 w 901700"/>
                            <a:gd name="connsiteY4" fmla="*/ 376555 h 376555"/>
                            <a:gd name="connsiteX5" fmla="*/ 0 w 901700"/>
                            <a:gd name="connsiteY5" fmla="*/ 0 h 376555"/>
                            <a:gd name="connsiteX0" fmla="*/ 0 w 901700"/>
                            <a:gd name="connsiteY0" fmla="*/ 0 h 376555"/>
                            <a:gd name="connsiteX1" fmla="*/ 901700 w 901700"/>
                            <a:gd name="connsiteY1" fmla="*/ 0 h 376555"/>
                            <a:gd name="connsiteX2" fmla="*/ 901700 w 901700"/>
                            <a:gd name="connsiteY2" fmla="*/ 376555 h 376555"/>
                            <a:gd name="connsiteX3" fmla="*/ 444500 w 901700"/>
                            <a:gd name="connsiteY3" fmla="*/ 228600 h 376555"/>
                            <a:gd name="connsiteX4" fmla="*/ 0 w 901700"/>
                            <a:gd name="connsiteY4" fmla="*/ 376555 h 376555"/>
                            <a:gd name="connsiteX5" fmla="*/ 0 w 901700"/>
                            <a:gd name="connsiteY5" fmla="*/ 0 h 376555"/>
                            <a:gd name="connsiteX0" fmla="*/ 0 w 901700"/>
                            <a:gd name="connsiteY0" fmla="*/ 0 h 376555"/>
                            <a:gd name="connsiteX1" fmla="*/ 901700 w 901700"/>
                            <a:gd name="connsiteY1" fmla="*/ 0 h 376555"/>
                            <a:gd name="connsiteX2" fmla="*/ 901700 w 901700"/>
                            <a:gd name="connsiteY2" fmla="*/ 376555 h 376555"/>
                            <a:gd name="connsiteX3" fmla="*/ 469900 w 901700"/>
                            <a:gd name="connsiteY3" fmla="*/ 328897 h 376555"/>
                            <a:gd name="connsiteX4" fmla="*/ 0 w 901700"/>
                            <a:gd name="connsiteY4" fmla="*/ 376555 h 376555"/>
                            <a:gd name="connsiteX5" fmla="*/ 0 w 901700"/>
                            <a:gd name="connsiteY5" fmla="*/ 0 h 376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01700" h="376555">
                              <a:moveTo>
                                <a:pt x="0" y="0"/>
                              </a:moveTo>
                              <a:lnTo>
                                <a:pt x="901700" y="0"/>
                              </a:lnTo>
                              <a:lnTo>
                                <a:pt x="901700" y="376555"/>
                              </a:lnTo>
                              <a:lnTo>
                                <a:pt x="469900" y="328897"/>
                              </a:lnTo>
                              <a:lnTo>
                                <a:pt x="0" y="3765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25400" cap="flat">
                          <a:noFill/>
                          <a:prstDash val="solid"/>
                          <a:miter lim="400000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Rounded Rectangle 6"/>
                      <wps:cNvSpPr/>
                      <wps:spPr>
                        <a:xfrm>
                          <a:off x="0" y="127000"/>
                          <a:ext cx="2426892" cy="900741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405893" w14:textId="77777777" w:rsidR="006C7F9F" w:rsidRPr="00193147" w:rsidRDefault="006C7F9F" w:rsidP="00652C7F"/>
                        </w:txbxContent>
                      </wps:txbx>
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BCCD9CE" id="Group 8" o:spid="_x0000_s1035" alt="&quot;&quot;" style="position:absolute;left:0;text-align:left;margin-left:227.25pt;margin-top:92.4pt;width:191.05pt;height:127.65pt;z-index:-251656192" coordsize="24268,16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">
              <v:shape id="Rectangle 3" o:spid="_x0000_s1036" style="position:absolute;left:7620;width:9017;height:16211;visibility:visible;mso-wrap-style:square;v-text-anchor:middle" coordsize="901700,376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" path="m,l901700,r,376555l469900,328897,,376555,,xe" fillcolor="#16e7cf [3205]" stroked="f" strokeweight="2pt">
                <v:stroke miterlimit="4" joinstyle="miter"/>
                <v:shadow on="t" color="black" opacity="26214f" origin=",-.5" offset="0,3pt"/>
                <v:path arrowok="t" o:connecttype="custom" o:connectlocs="0,0;901700,0;901700,1621155;469900,1415976;0,1621155;0,0" o:connectangles="0,0,0,0,0,0"/>
              </v:shape>
              <v:roundrect id="Rounded Rectangle 6" o:spid="_x0000_s1037" style="position:absolute;top:1270;width:24268;height:90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" fillcolor="white [3201]" strokecolor="#10ac9a [2405]" strokeweight="2pt">
                <v:textbox inset="3pt,3pt,3pt,3pt">
                  <w:txbxContent>
                    <w:p w14:paraId="46405893" w14:textId="77777777" w:rsidR="006C7F9F" w:rsidRPr="00193147" w:rsidRDefault="006C7F9F" w:rsidP="00652C7F"/>
                  </w:txbxContent>
                </v:textbox>
              </v:roundrect>
            </v:group>
          </w:pict>
        </mc:Fallback>
      </mc:AlternateContent>
    </w:r>
    <w:r w:rsidR="006C7F9F" w:rsidRPr="00652C7F"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F1BEF3E" wp14:editId="5DB5FBB5">
              <wp:simplePos x="0" y="0"/>
              <wp:positionH relativeFrom="column">
                <wp:posOffset>200025</wp:posOffset>
              </wp:positionH>
              <wp:positionV relativeFrom="paragraph">
                <wp:posOffset>1173480</wp:posOffset>
              </wp:positionV>
              <wp:extent cx="2588895" cy="1621155"/>
              <wp:effectExtent l="0" t="19050" r="20955" b="93345"/>
              <wp:wrapNone/>
              <wp:docPr id="7" name="Group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88895" cy="1621155"/>
                        <a:chOff x="0" y="0"/>
                        <a:chExt cx="2589542" cy="1621155"/>
                      </a:xfrm>
                    </wpg:grpSpPr>
                    <wps:wsp>
                      <wps:cNvPr id="30" name="Rectangle 3"/>
                      <wps:cNvSpPr/>
                      <wps:spPr>
                        <a:xfrm>
                          <a:off x="762000" y="0"/>
                          <a:ext cx="901700" cy="1621155"/>
                        </a:xfrm>
                        <a:custGeom>
                          <a:avLst/>
                          <a:gdLst>
                            <a:gd name="connsiteX0" fmla="*/ 0 w 901700"/>
                            <a:gd name="connsiteY0" fmla="*/ 0 h 376555"/>
                            <a:gd name="connsiteX1" fmla="*/ 901700 w 901700"/>
                            <a:gd name="connsiteY1" fmla="*/ 0 h 376555"/>
                            <a:gd name="connsiteX2" fmla="*/ 901700 w 901700"/>
                            <a:gd name="connsiteY2" fmla="*/ 376555 h 376555"/>
                            <a:gd name="connsiteX3" fmla="*/ 0 w 901700"/>
                            <a:gd name="connsiteY3" fmla="*/ 376555 h 376555"/>
                            <a:gd name="connsiteX4" fmla="*/ 0 w 901700"/>
                            <a:gd name="connsiteY4" fmla="*/ 0 h 376555"/>
                            <a:gd name="connsiteX0" fmla="*/ 0 w 901700"/>
                            <a:gd name="connsiteY0" fmla="*/ 0 h 393700"/>
                            <a:gd name="connsiteX1" fmla="*/ 901700 w 901700"/>
                            <a:gd name="connsiteY1" fmla="*/ 0 h 393700"/>
                            <a:gd name="connsiteX2" fmla="*/ 901700 w 901700"/>
                            <a:gd name="connsiteY2" fmla="*/ 376555 h 393700"/>
                            <a:gd name="connsiteX3" fmla="*/ 444500 w 901700"/>
                            <a:gd name="connsiteY3" fmla="*/ 393700 h 393700"/>
                            <a:gd name="connsiteX4" fmla="*/ 0 w 901700"/>
                            <a:gd name="connsiteY4" fmla="*/ 376555 h 393700"/>
                            <a:gd name="connsiteX5" fmla="*/ 0 w 901700"/>
                            <a:gd name="connsiteY5" fmla="*/ 0 h 393700"/>
                            <a:gd name="connsiteX0" fmla="*/ 0 w 901700"/>
                            <a:gd name="connsiteY0" fmla="*/ 0 h 376555"/>
                            <a:gd name="connsiteX1" fmla="*/ 901700 w 901700"/>
                            <a:gd name="connsiteY1" fmla="*/ 0 h 376555"/>
                            <a:gd name="connsiteX2" fmla="*/ 901700 w 901700"/>
                            <a:gd name="connsiteY2" fmla="*/ 376555 h 376555"/>
                            <a:gd name="connsiteX3" fmla="*/ 444500 w 901700"/>
                            <a:gd name="connsiteY3" fmla="*/ 279400 h 376555"/>
                            <a:gd name="connsiteX4" fmla="*/ 0 w 901700"/>
                            <a:gd name="connsiteY4" fmla="*/ 376555 h 376555"/>
                            <a:gd name="connsiteX5" fmla="*/ 0 w 901700"/>
                            <a:gd name="connsiteY5" fmla="*/ 0 h 376555"/>
                            <a:gd name="connsiteX0" fmla="*/ 0 w 901700"/>
                            <a:gd name="connsiteY0" fmla="*/ 0 h 376555"/>
                            <a:gd name="connsiteX1" fmla="*/ 901700 w 901700"/>
                            <a:gd name="connsiteY1" fmla="*/ 0 h 376555"/>
                            <a:gd name="connsiteX2" fmla="*/ 901700 w 901700"/>
                            <a:gd name="connsiteY2" fmla="*/ 376555 h 376555"/>
                            <a:gd name="connsiteX3" fmla="*/ 444500 w 901700"/>
                            <a:gd name="connsiteY3" fmla="*/ 228600 h 376555"/>
                            <a:gd name="connsiteX4" fmla="*/ 0 w 901700"/>
                            <a:gd name="connsiteY4" fmla="*/ 376555 h 376555"/>
                            <a:gd name="connsiteX5" fmla="*/ 0 w 901700"/>
                            <a:gd name="connsiteY5" fmla="*/ 0 h 376555"/>
                            <a:gd name="connsiteX0" fmla="*/ 0 w 901700"/>
                            <a:gd name="connsiteY0" fmla="*/ 0 h 376555"/>
                            <a:gd name="connsiteX1" fmla="*/ 901700 w 901700"/>
                            <a:gd name="connsiteY1" fmla="*/ 0 h 376555"/>
                            <a:gd name="connsiteX2" fmla="*/ 901700 w 901700"/>
                            <a:gd name="connsiteY2" fmla="*/ 376555 h 376555"/>
                            <a:gd name="connsiteX3" fmla="*/ 469900 w 901700"/>
                            <a:gd name="connsiteY3" fmla="*/ 328897 h 376555"/>
                            <a:gd name="connsiteX4" fmla="*/ 0 w 901700"/>
                            <a:gd name="connsiteY4" fmla="*/ 376555 h 376555"/>
                            <a:gd name="connsiteX5" fmla="*/ 0 w 901700"/>
                            <a:gd name="connsiteY5" fmla="*/ 0 h 376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01700" h="376555">
                              <a:moveTo>
                                <a:pt x="0" y="0"/>
                              </a:moveTo>
                              <a:lnTo>
                                <a:pt x="901700" y="0"/>
                              </a:lnTo>
                              <a:lnTo>
                                <a:pt x="901700" y="376555"/>
                              </a:lnTo>
                              <a:lnTo>
                                <a:pt x="469900" y="328897"/>
                              </a:lnTo>
                              <a:lnTo>
                                <a:pt x="0" y="3765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25400" cap="flat">
                          <a:noFill/>
                          <a:prstDash val="solid"/>
                          <a:miter lim="400000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" name="Rounded Rectangle 4"/>
                      <wps:cNvSpPr/>
                      <wps:spPr>
                        <a:xfrm>
                          <a:off x="0" y="126999"/>
                          <a:ext cx="2589542" cy="905256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62A8A8" w14:textId="77777777" w:rsidR="006C7F9F" w:rsidRPr="00193147" w:rsidRDefault="006C7F9F" w:rsidP="00652C7F"/>
                        </w:txbxContent>
                      </wps:txbx>
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F1BEF3E" id="Group 7" o:spid="_x0000_s1038" alt="&quot;&quot;" style="position:absolute;left:0;text-align:left;margin-left:15.75pt;margin-top:92.4pt;width:203.85pt;height:127.65pt;z-index:-251657216" coordsize="25895,16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">
              <v:shape id="Rectangle 3" o:spid="_x0000_s1039" style="position:absolute;left:7620;width:9017;height:16211;visibility:visible;mso-wrap-style:square;v-text-anchor:middle" coordsize="901700,376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" path="m,l901700,r,376555l469900,328897,,376555,,xe" fillcolor="#00a2ff [3204]" stroked="f" strokeweight="2pt">
                <v:stroke miterlimit="4" joinstyle="miter"/>
                <v:shadow on="t" color="black" opacity="26214f" origin=",-.5" offset="0,3pt"/>
                <v:path arrowok="t" o:connecttype="custom" o:connectlocs="0,0;901700,0;901700,1621155;469900,1415976;0,1621155;0,0" o:connectangles="0,0,0,0,0,0"/>
              </v:shape>
              <v:roundrect id="Rounded Rectangle 4" o:spid="_x0000_s1040" style="position:absolute;top:1269;width:25895;height:905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" fillcolor="white [3201]" strokecolor="#0079bf [2404]" strokeweight="2pt">
                <v:textbox inset="3pt,3pt,3pt,3pt">
                  <w:txbxContent>
                    <w:p w14:paraId="7662A8A8" w14:textId="77777777" w:rsidR="006C7F9F" w:rsidRPr="00193147" w:rsidRDefault="006C7F9F" w:rsidP="00652C7F"/>
                  </w:txbxContent>
                </v:textbox>
              </v:roundrect>
            </v:group>
          </w:pict>
        </mc:Fallback>
      </mc:AlternateContent>
    </w:r>
    <w:r w:rsidR="006C7F9F" w:rsidRPr="00652C7F">
      <w:t xml:space="preserve"> </w:t>
    </w:r>
    <w:r w:rsidR="006C7F9F" w:rsidRPr="006C7F9F">
      <w:rPr>
        <w:sz w:val="32"/>
      </w:rPr>
      <w:t xml:space="preserve">Heroes are everywhere.  What does YOUR Community Hero look like?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3537DB" w14:textId="77777777" w:rsidR="0092490D" w:rsidRDefault="0092490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6DD61C3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8BE6EB8"/>
    <w:multiLevelType w:val="hybridMultilevel"/>
    <w:tmpl w:val="9F4CC56C"/>
    <w:lvl w:ilvl="0" w:tplc="56E632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A6416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984AD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78C73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C5A4B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1ECB9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9D878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F8AC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DC820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51393BA0"/>
    <w:multiLevelType w:val="hybridMultilevel"/>
    <w:tmpl w:val="DF0A2680"/>
    <w:lvl w:ilvl="0" w:tplc="2AD8E53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5712FC"/>
    <w:multiLevelType w:val="hybridMultilevel"/>
    <w:tmpl w:val="87AA23D6"/>
    <w:lvl w:ilvl="0" w:tplc="7E4A609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8D131B"/>
    <w:multiLevelType w:val="hybridMultilevel"/>
    <w:tmpl w:val="560A145C"/>
    <w:lvl w:ilvl="0" w:tplc="82BA7A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9B0F0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93A24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124CE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D4A71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B5C1E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D8AE5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08E90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10688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356"/>
    <w:rsid w:val="00074227"/>
    <w:rsid w:val="000C645B"/>
    <w:rsid w:val="000E0986"/>
    <w:rsid w:val="00101277"/>
    <w:rsid w:val="001079C3"/>
    <w:rsid w:val="00142D0D"/>
    <w:rsid w:val="00182353"/>
    <w:rsid w:val="00193147"/>
    <w:rsid w:val="001D3050"/>
    <w:rsid w:val="001F050D"/>
    <w:rsid w:val="00200ADB"/>
    <w:rsid w:val="002359E8"/>
    <w:rsid w:val="00245C06"/>
    <w:rsid w:val="0026702D"/>
    <w:rsid w:val="002D72B4"/>
    <w:rsid w:val="0036147F"/>
    <w:rsid w:val="00377461"/>
    <w:rsid w:val="00415BBB"/>
    <w:rsid w:val="00417F9F"/>
    <w:rsid w:val="0048189E"/>
    <w:rsid w:val="004D66D8"/>
    <w:rsid w:val="005060C6"/>
    <w:rsid w:val="00540000"/>
    <w:rsid w:val="00580356"/>
    <w:rsid w:val="005C455B"/>
    <w:rsid w:val="00652C7F"/>
    <w:rsid w:val="006C7F9F"/>
    <w:rsid w:val="006D7431"/>
    <w:rsid w:val="006E6E1A"/>
    <w:rsid w:val="007111CD"/>
    <w:rsid w:val="00746306"/>
    <w:rsid w:val="007C29A2"/>
    <w:rsid w:val="00837428"/>
    <w:rsid w:val="00887967"/>
    <w:rsid w:val="0092490D"/>
    <w:rsid w:val="0094340F"/>
    <w:rsid w:val="00986C1F"/>
    <w:rsid w:val="00992628"/>
    <w:rsid w:val="00A26E19"/>
    <w:rsid w:val="00A805F1"/>
    <w:rsid w:val="00AB23B8"/>
    <w:rsid w:val="00AD3D6B"/>
    <w:rsid w:val="00AE7000"/>
    <w:rsid w:val="00B33217"/>
    <w:rsid w:val="00B73E18"/>
    <w:rsid w:val="00B74879"/>
    <w:rsid w:val="00B92A0C"/>
    <w:rsid w:val="00BD074F"/>
    <w:rsid w:val="00C1592C"/>
    <w:rsid w:val="00C72418"/>
    <w:rsid w:val="00D4578A"/>
    <w:rsid w:val="00D96AF2"/>
    <w:rsid w:val="00DC25AB"/>
    <w:rsid w:val="00DC4080"/>
    <w:rsid w:val="00DE2921"/>
    <w:rsid w:val="00E600D0"/>
    <w:rsid w:val="00EC4FA4"/>
    <w:rsid w:val="00ED661A"/>
    <w:rsid w:val="00F51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4A0451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40"/>
        <w:szCs w:val="40"/>
        <w:lang w:val="en-US" w:eastAsia="en-US" w:bidi="ar-SA"/>
      </w:rPr>
    </w:rPrDefault>
    <w:pPrDefault>
      <w:pPr>
        <w:spacing w:before="120"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DC25AB"/>
    <w:pPr>
      <w:jc w:val="center"/>
    </w:pPr>
    <w:rPr>
      <w:b/>
    </w:rPr>
  </w:style>
  <w:style w:type="paragraph" w:styleId="Heading1">
    <w:name w:val="heading 1"/>
    <w:basedOn w:val="Normal"/>
    <w:link w:val="Heading1Char"/>
    <w:uiPriority w:val="9"/>
    <w:qFormat/>
    <w:rsid w:val="00B74879"/>
    <w:pPr>
      <w:keepNext/>
      <w:keepLines/>
      <w:pBdr>
        <w:bottom w:val="single" w:sz="12" w:space="31" w:color="0079BF" w:themeColor="accent1" w:themeShade="BF"/>
      </w:pBdr>
      <w:spacing w:after="360"/>
      <w:contextualSpacing/>
      <w:outlineLvl w:val="0"/>
    </w:pPr>
    <w:rPr>
      <w:rFonts w:asciiTheme="majorHAnsi" w:eastAsiaTheme="majorEastAsia" w:hAnsiTheme="majorHAnsi" w:cstheme="majorBidi"/>
      <w:sz w:val="4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F51F7C"/>
    <w:pPr>
      <w:tabs>
        <w:tab w:val="center" w:pos="4680"/>
        <w:tab w:val="right" w:pos="9360"/>
      </w:tabs>
      <w:spacing w:before="0" w:after="0"/>
    </w:pPr>
    <w:rPr>
      <w:sz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DC25AB"/>
    <w:rPr>
      <w:b/>
      <w:sz w:val="20"/>
    </w:rPr>
  </w:style>
  <w:style w:type="paragraph" w:styleId="Footer">
    <w:name w:val="footer"/>
    <w:basedOn w:val="Normal"/>
    <w:link w:val="FooterChar"/>
    <w:uiPriority w:val="99"/>
    <w:rsid w:val="00B92A0C"/>
    <w:pPr>
      <w:tabs>
        <w:tab w:val="center" w:pos="4680"/>
        <w:tab w:val="right" w:pos="9360"/>
      </w:tabs>
      <w:spacing w:after="0"/>
      <w:jc w:val="left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DC25AB"/>
    <w:rPr>
      <w:b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B74879"/>
    <w:rPr>
      <w:rFonts w:asciiTheme="majorHAnsi" w:eastAsiaTheme="majorEastAsia" w:hAnsiTheme="majorHAnsi" w:cstheme="majorBidi"/>
      <w:b/>
      <w:sz w:val="48"/>
      <w:szCs w:val="32"/>
    </w:rPr>
  </w:style>
  <w:style w:type="paragraph" w:customStyle="1" w:styleId="Text">
    <w:name w:val="Text"/>
    <w:basedOn w:val="Normal"/>
    <w:semiHidden/>
    <w:qFormat/>
    <w:rsid w:val="00101277"/>
    <w:rPr>
      <w:b w:val="0"/>
      <w:color w:val="000000" w:themeColor="text1"/>
    </w:rPr>
  </w:style>
  <w:style w:type="character" w:styleId="PlaceholderText">
    <w:name w:val="Placeholder Text"/>
    <w:basedOn w:val="DefaultParagraphFont"/>
    <w:uiPriority w:val="99"/>
    <w:semiHidden/>
    <w:rsid w:val="00C1592C"/>
    <w:rPr>
      <w:color w:val="808080"/>
    </w:rPr>
  </w:style>
  <w:style w:type="paragraph" w:styleId="Title">
    <w:name w:val="Title"/>
    <w:basedOn w:val="Normal"/>
    <w:link w:val="TitleChar"/>
    <w:uiPriority w:val="1"/>
    <w:qFormat/>
    <w:rsid w:val="00B74879"/>
    <w:pPr>
      <w:spacing w:before="240" w:after="0"/>
      <w:contextualSpacing/>
    </w:pPr>
    <w:rPr>
      <w:rFonts w:asciiTheme="majorHAnsi" w:eastAsiaTheme="majorEastAsia" w:hAnsiTheme="majorHAnsi" w:cstheme="majorBidi"/>
      <w:caps/>
      <w:color w:val="0079BF" w:themeColor="accent1" w:themeShade="BF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C1592C"/>
    <w:rPr>
      <w:rFonts w:asciiTheme="majorHAnsi" w:eastAsiaTheme="majorEastAsia" w:hAnsiTheme="majorHAnsi" w:cstheme="majorBidi"/>
      <w:b/>
      <w:caps/>
      <w:color w:val="0079BF" w:themeColor="accent1" w:themeShade="BF"/>
      <w:spacing w:val="-10"/>
      <w:kern w:val="28"/>
      <w:sz w:val="48"/>
      <w:szCs w:val="56"/>
    </w:rPr>
  </w:style>
  <w:style w:type="paragraph" w:customStyle="1" w:styleId="StyleHeading1BottomSinglesolidlineAccent115ptLin">
    <w:name w:val="Style Heading 1 + Bottom: (Single solid line Accent 1  1.5 pt Lin..."/>
    <w:basedOn w:val="Heading1"/>
    <w:semiHidden/>
    <w:rsid w:val="00DC4080"/>
    <w:pPr>
      <w:pBdr>
        <w:bottom w:val="none" w:sz="0" w:space="0" w:color="auto"/>
      </w:pBdr>
    </w:pPr>
    <w:rPr>
      <w:rFonts w:eastAsia="Times New Roman" w:cs="Times New Roman"/>
      <w:bCs/>
      <w:szCs w:val="20"/>
    </w:rPr>
  </w:style>
  <w:style w:type="table" w:styleId="TableGrid">
    <w:name w:val="Table Grid"/>
    <w:basedOn w:val="TableNormal"/>
    <w:uiPriority w:val="39"/>
    <w:rsid w:val="00DC4080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210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6605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16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3455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sv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ffx\ffxdfs\apps\citrix\UserProfiles\Win2012\kdefoe\AppData\Roaming\Microsoft\Templates\Playground%20rules.dotx" TargetMode="External"/></Relationships>
</file>

<file path=word/theme/theme1.xml><?xml version="1.0" encoding="utf-8"?>
<a:theme xmlns:a="http://schemas.openxmlformats.org/drawingml/2006/main" name="Documents">
  <a:themeElements>
    <a:clrScheme name="Documents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Arial Black-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38100" dist="12700" dir="5400000" rotWithShape="0">
                <a:srgbClr val="000000">
                  <a:alpha val="50000"/>
                </a:srgbClr>
              </a:outerShdw>
            </a:effectLst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  <a:extLst>
    <a:ext uri="{05A4C25C-085E-4340-85A3-A5531E510DB2}">
      <thm15:themeFamily xmlns:thm15="http://schemas.microsoft.com/office/thememl/2012/main" name="Documents" id="{51F11CFD-BAEC-7B4F-A75F-152D27D87EB7}" vid="{5409D454-DC70-154D-BF1D-AEED374353C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1A681BC-163B-45CF-895A-B8575D16D45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0D2A8782-D131-4E80-AEE4-17DF61343A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7A79E7C-A54F-44C2-97DF-38A2790F9D8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Playground rules</Template>
  <TotalTime>0</TotalTime>
  <Pages>1</Pages>
  <Words>35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2020-09-02T13:48:00Z</dcterms:created>
  <dcterms:modified xsi:type="dcterms:W3CDTF">2020-09-08T19:57:00Z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